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4.0 -->
  <w:body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304"/>
        <w:gridCol w:w="3350"/>
        <w:gridCol w:w="3783"/>
      </w:tblGrid>
      <w:tr w14:paraId="1451B055" w14:textId="77777777" w:rsidTr="00832BC3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13"/>
          <w:jc w:val="center"/>
        </w:trPr>
        <w:tc>
          <w:tcPr>
            <w:tcW w:w="3344" w:type="dxa"/>
            <w:vAlign w:val="center"/>
          </w:tcPr>
          <w:p w:rsidR="00CA1208" w:rsidP="00EA3EE9" w14:paraId="7EC896D9" w14:textId="77777777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33EAA" w:rsidRPr="00442C75" w:rsidP="00EA3EE9" w14:paraId="704FFADD" w14:textId="77777777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المملكة العربية السعودية </w:t>
            </w:r>
          </w:p>
          <w:p w:rsidR="00C33EAA" w:rsidRPr="00442C75" w:rsidP="00EA3EE9" w14:paraId="4757F030" w14:textId="77777777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وزارة التعليم </w:t>
            </w:r>
          </w:p>
          <w:p w:rsidR="00C33EAA" w:rsidRPr="00442C75" w:rsidP="00EA3EE9" w14:paraId="13A63DAD" w14:textId="77CC18FC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إدارة التعليم </w:t>
            </w:r>
            <w:r w:rsidRPr="00442C75" w:rsidR="00295C06">
              <w:rPr>
                <w:rFonts w:hint="cs"/>
                <w:b/>
                <w:bCs/>
                <w:rtl/>
              </w:rPr>
              <w:t>بجدة</w:t>
            </w:r>
          </w:p>
          <w:p w:rsidR="00C33EAA" w:rsidRPr="00442C75" w:rsidP="00295C06" w14:paraId="62E2BF1F" w14:textId="34A41044">
            <w:pPr>
              <w:spacing w:line="360" w:lineRule="auto"/>
              <w:rPr>
                <w:b/>
                <w:bCs/>
                <w:rtl/>
              </w:rPr>
            </w:pPr>
            <w:r w:rsidRPr="00442C75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ابتدائية</w:t>
            </w:r>
            <w:r w:rsidRPr="00442C75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442C75" w:rsidR="00F07142">
              <w:rPr>
                <w:rFonts w:hint="cs"/>
                <w:b/>
                <w:bCs/>
                <w:sz w:val="20"/>
                <w:szCs w:val="20"/>
                <w:rtl/>
              </w:rPr>
              <w:t>عبد المل</w:t>
            </w:r>
            <w:r w:rsidRPr="00442C75" w:rsidR="00F07142">
              <w:rPr>
                <w:rFonts w:hint="eastAsia"/>
                <w:b/>
                <w:bCs/>
                <w:sz w:val="20"/>
                <w:szCs w:val="20"/>
                <w:rtl/>
              </w:rPr>
              <w:t>ك</w:t>
            </w:r>
            <w:r w:rsidRPr="00442C75" w:rsidR="00295C06">
              <w:rPr>
                <w:rFonts w:hint="cs"/>
                <w:b/>
                <w:bCs/>
                <w:sz w:val="20"/>
                <w:szCs w:val="20"/>
                <w:rtl/>
              </w:rPr>
              <w:t xml:space="preserve"> بن مروان للطفولة المبكرة</w:t>
            </w:r>
          </w:p>
        </w:tc>
        <w:tc>
          <w:tcPr>
            <w:tcW w:w="3402" w:type="dxa"/>
            <w:vAlign w:val="center"/>
          </w:tcPr>
          <w:p w:rsidR="00C33EAA" w:rsidP="00EA3EE9" w14:paraId="2FCAE28D" w14:textId="58912521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346710</wp:posOffset>
                      </wp:positionV>
                      <wp:extent cx="712470" cy="737870"/>
                      <wp:effectExtent l="0" t="0" r="0" b="508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12470" cy="73787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25" style="width:56.1pt;height:58.1pt;margin-top:27.3pt;margin-left:4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stroked="f" strokeweight="2pt">
                      <v:fill r:id="rId5" o:title="" recolor="t" rotate="t" type="frame"/>
                    </v:rect>
                  </w:pict>
                </mc:Fallback>
              </mc:AlternateContent>
            </w:r>
            <w:r w:rsidR="00442C75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3175</wp:posOffset>
                      </wp:positionV>
                      <wp:extent cx="679450" cy="654050"/>
                      <wp:effectExtent l="0" t="0" r="6350" b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79450" cy="65405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26" style="width:53.5pt;height:51.5pt;margin-top:0.25pt;margin-left:102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 w:rsidR="00442C75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7" style="width:60.1pt;height:50.85pt;margin-top:1.3pt;margin-left:0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:rsidR="00C33EAA" w:rsidRPr="00442C75" w:rsidP="00442C75" w14:paraId="15621058" w14:textId="3F65465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2C75" w:rsidP="00442C75" w14:textId="42CA7528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R="00442C75" w:rsidP="00442C7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442C75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442C75" w:rsidP="00442C7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442C75" w:rsidP="00442C7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442C75" w:rsidRPr="00442C75" w:rsidP="00442C7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28" style="width:69.35pt;height:66.05pt;margin-top:-14.45pt;margin-left:18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fillcolor="white" strokecolor="#385d8a" strokeweight="2pt">
                      <v:textbox>
                        <w:txbxContent>
                          <w:p w:rsidR="00442C75" w:rsidP="00442C75" w14:paraId="47F309BB" w14:textId="42CA7528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:rsidR="00442C75" w:rsidP="00442C75" w14:paraId="4033E90D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42C7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442C75" w:rsidP="00442C75" w14:paraId="60136414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42C75" w:rsidP="00442C75" w14:paraId="1137EB31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42C75" w:rsidRPr="00442C75" w:rsidP="00442C75" w14:paraId="49F7BE6F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42C75" w:rsidR="00CA1208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المستحقة</w:t>
            </w:r>
          </w:p>
          <w:p w:rsidR="00C33EAA" w:rsidRPr="00EA3EE9" w:rsidP="001B4BDE" w14:paraId="2DF4684A" w14:textId="6BAC7D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20704" from="18.15pt,4.15pt" to="86.7pt,4.1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</w:tc>
      </w:tr>
    </w:tbl>
    <w:tbl>
      <w:tblPr>
        <w:tblStyle w:val="TableGrid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4F97D75F" w14:textId="77777777" w:rsidTr="00CA1208">
        <w:tblPrEx>
          <w:tblW w:w="1049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744DE8" w:rsidP="00560F2F" w14:paraId="1CE6715E" w14:textId="633520EB">
            <w:pPr>
              <w:jc w:val="center"/>
              <w:rPr>
                <w:rFonts w:cs="Sultan  koufi Bol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</w:rPr>
              <w:t>ة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رياضيات للصف الثالث الابتدائي</w:t>
            </w:r>
            <w:r w:rsidRPr="00F07142" w:rsidR="00295C06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لمنتصف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الفصل الدراسي </w:t>
            </w:r>
            <w:r w:rsidRPr="00F07142" w:rsidR="00744DE8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الثالث لعام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144</w:t>
            </w:r>
            <w:r w:rsidRPr="00F07142" w:rsidR="00295C06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4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هـ</w:t>
            </w:r>
          </w:p>
        </w:tc>
      </w:tr>
      <w:tr w14:paraId="7DA05367" w14:textId="77777777" w:rsidTr="00DD4EF6">
        <w:tblPrEx>
          <w:tblW w:w="10490" w:type="dxa"/>
          <w:tblLook w:val="04A0"/>
        </w:tblPrEx>
        <w:trPr>
          <w:trHeight w:val="529"/>
        </w:trPr>
        <w:tc>
          <w:tcPr>
            <w:tcW w:w="10490" w:type="dxa"/>
            <w:vAlign w:val="center"/>
          </w:tcPr>
          <w:p w:rsidR="00EA3EE9" w:rsidRPr="00663D94" w:rsidP="00CF38F5" w14:paraId="0F2E4882" w14:textId="0217CFD9">
            <w:pPr>
              <w:rPr>
                <w:b/>
                <w:bCs/>
                <w:rtl/>
              </w:rPr>
            </w:pPr>
            <w:r w:rsidRPr="00F07142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  <w:rtl/>
              </w:rPr>
              <w:t xml:space="preserve">اسم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الطالب</w:t>
            </w:r>
            <w:r w:rsidRPr="00F07142" w:rsidR="00295C06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/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ة: .......................................................................... الصف: ثالث </w:t>
            </w:r>
            <w:r w:rsidRPr="00F07142" w:rsidR="00F84F51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( </w:t>
            </w:r>
            <w:r w:rsidRPr="00F07142" w:rsidR="00442C75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)  </w:t>
            </w:r>
          </w:p>
        </w:tc>
      </w:tr>
    </w:tbl>
    <w:p w:rsidR="002E58E8" w:rsidRPr="002E58E8" w:rsidP="007A1238" w14:paraId="0AAC8EC2" w14:textId="77777777">
      <w:pPr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</w:p>
    <w:p w:rsidR="00CF0A47" w:rsidRPr="001458CA" w:rsidP="00CA1208" w14:paraId="18ED512A" w14:textId="77777777">
      <w:pPr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860024" w:rsidRPr="00F51716" w:rsidP="00832BC3" w14:paraId="634F83EF" w14:textId="1E6FB6D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bookmarkStart w:id="0" w:name="_Hlk100990368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030" style="width:28.9pt;height:25.9pt;margin-top:-0.05pt;margin-left:49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 w:rsidRPr="00F51716" w:rsidR="00A6640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السؤال </w:t>
      </w:r>
      <w:r w:rsidRPr="00F51716" w:rsidR="00CA120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الأول:</w:t>
      </w:r>
      <w:r w:rsidRPr="00F51716" w:rsidR="00CF0A47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bookmarkEnd w:id="0"/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اختر الإجابة الصحيحة في كل مما يأتي: </w:t>
      </w:r>
    </w:p>
    <w:p w:rsidR="00860024" w:rsidRPr="00E011F8" w:rsidP="00E011F8" w14:paraId="7C855331" w14:textId="09BBEB6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1) الوحدة المناسبة لقياس المسافة بين مدين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تي</w:t>
      </w: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جدة و أبها </w:t>
      </w:r>
      <w:r w:rsidRPr="00E011F8"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E011F8" w:rsidR="00AC3525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79F7BF91" w14:textId="77777777" w:rsidTr="00D75304">
        <w:tblPrEx>
          <w:tblW w:w="0" w:type="auto"/>
          <w:tblLook w:val="04A0"/>
        </w:tblPrEx>
        <w:tc>
          <w:tcPr>
            <w:tcW w:w="2614" w:type="dxa"/>
          </w:tcPr>
          <w:p w:rsidR="00E011F8" w:rsidP="00E011F8" w14:paraId="21D58A2B" w14:textId="5B8B916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السنتمتر</w:t>
            </w:r>
          </w:p>
        </w:tc>
        <w:tc>
          <w:tcPr>
            <w:tcW w:w="2614" w:type="dxa"/>
          </w:tcPr>
          <w:p w:rsidR="00E011F8" w:rsidP="00E011F8" w14:paraId="182267C5" w14:textId="184C82C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 ) المتر</w:t>
            </w:r>
          </w:p>
        </w:tc>
        <w:tc>
          <w:tcPr>
            <w:tcW w:w="2614" w:type="dxa"/>
          </w:tcPr>
          <w:p w:rsidR="00E011F8" w:rsidP="00E011F8" w14:paraId="7AF3A35D" w14:textId="4BFE3DA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الكيلو متر</w:t>
            </w:r>
          </w:p>
        </w:tc>
        <w:tc>
          <w:tcPr>
            <w:tcW w:w="2615" w:type="dxa"/>
          </w:tcPr>
          <w:p w:rsidR="00E011F8" w:rsidP="00E011F8" w14:paraId="6FCF2CD4" w14:textId="32A976D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الجرام</w:t>
            </w:r>
          </w:p>
        </w:tc>
      </w:tr>
    </w:tbl>
    <w:p w:rsidR="00D75304" w:rsidP="00832BC3" w14:paraId="307D15F0" w14:textId="45F36ED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4" o:spid="_x0000_s1031" style="width:132.9pt;height:44.1pt;margin-top:6.35pt;margin-left:223.6pt;mso-width-percent:0;mso-width-relative:margin;mso-wrap-distance-bottom:0;mso-wrap-distance-left:9pt;mso-wrap-distance-right:9pt;mso-wrap-distance-top:0;mso-wrap-style:square;position:absolute;v-text-anchor:middle;visibility:visible;z-index:251694080" stroked="f" strokeweight="2pt">
                <v:fill r:id="rId8" o:title="" recolor="t" rotate="t" type="frame"/>
              </v:rect>
            </w:pict>
          </mc:Fallback>
        </mc:AlternateContent>
      </w:r>
    </w:p>
    <w:p w:rsidR="00860024" w:rsidP="00832BC3" w14:paraId="49BF6031" w14:textId="233F25F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2)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حج</w:t>
      </w:r>
      <w:r w:rsidR="00FA2000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EG"/>
        </w:rPr>
        <w:t>م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جسم</w:t>
      </w:r>
      <w:r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الذي </w:t>
      </w:r>
      <w:r w:rsidR="005F5DB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الآتي هو: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340575C1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4DDA26FE" w14:textId="3FF481B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وحدات مكعبة</w:t>
            </w:r>
          </w:p>
        </w:tc>
        <w:tc>
          <w:tcPr>
            <w:tcW w:w="2614" w:type="dxa"/>
          </w:tcPr>
          <w:p w:rsidR="00FA2000" w:rsidP="00FA2000" w14:paraId="4516CD64" w14:textId="5B26437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ب)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15</w:t>
            </w:r>
            <w:r w:rsidRPr="007B5967" w:rsidR="007C376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4" w:type="dxa"/>
          </w:tcPr>
          <w:p w:rsidR="00FA2000" w:rsidP="00FA2000" w14:paraId="16D25D7B" w14:textId="63FA38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12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5" w:type="dxa"/>
          </w:tcPr>
          <w:p w:rsidR="00FA2000" w:rsidP="00FA2000" w14:paraId="1F58FD98" w14:textId="58AB931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11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</w:tr>
    </w:tbl>
    <w:p w:rsidR="00D75304" w:rsidRPr="00EA4C7D" w:rsidP="00832BC3" w14:paraId="5083362B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bidi="ar-EG"/>
        </w:rPr>
      </w:pPr>
    </w:p>
    <w:p w:rsidR="00860024" w:rsidP="00832BC3" w14:paraId="54C1ED48" w14:textId="076D169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3) إذا كان عقرب الدقائق يشير الى الرقم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</w:t>
      </w:r>
      <w:r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،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ف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إن 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عدد الدقائق التي يشير </w:t>
      </w:r>
      <w:r w:rsidRPr="00FA2000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اليها</w:t>
      </w:r>
      <w:r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هو</w:t>
      </w:r>
      <w:r w:rsidR="00442C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CE71EFA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2EB8BEF2" w14:textId="37B549D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15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008210F3" w14:textId="0C87942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20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18D0F540" w14:textId="116F5D2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5" w:type="dxa"/>
          </w:tcPr>
          <w:p w:rsidR="00FA2000" w:rsidP="00FA2000" w14:paraId="235D49DB" w14:textId="4929AF7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30 د</w:t>
            </w:r>
          </w:p>
        </w:tc>
      </w:tr>
    </w:tbl>
    <w:p w:rsidR="00D75304" w:rsidRPr="00EA4C7D" w:rsidP="00832BC3" w14:paraId="599C38CB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bidi="ar-EG"/>
        </w:rPr>
      </w:pPr>
    </w:p>
    <w:p w:rsidR="00860024" w:rsidRPr="00865AE2" w:rsidP="00865AE2" w14:paraId="593BAF58" w14:textId="4F00EFC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الوحدة المناسبة لقياس طول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ارتفاع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الباب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79E6FD32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865AE2" w:rsidP="00865AE2" w14:paraId="61C29683" w14:textId="1B08B78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الملمتر</w:t>
            </w:r>
          </w:p>
        </w:tc>
        <w:tc>
          <w:tcPr>
            <w:tcW w:w="2614" w:type="dxa"/>
          </w:tcPr>
          <w:p w:rsidR="00865AE2" w:rsidP="00865AE2" w14:paraId="01150DBD" w14:textId="7A1281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المتر</w:t>
            </w:r>
          </w:p>
        </w:tc>
        <w:tc>
          <w:tcPr>
            <w:tcW w:w="2614" w:type="dxa"/>
          </w:tcPr>
          <w:p w:rsidR="00865AE2" w:rsidP="00865AE2" w14:paraId="1FBCBF96" w14:textId="55293E2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السنتمتر</w:t>
            </w:r>
          </w:p>
        </w:tc>
        <w:tc>
          <w:tcPr>
            <w:tcW w:w="2615" w:type="dxa"/>
          </w:tcPr>
          <w:p w:rsidR="00865AE2" w:rsidP="00865AE2" w14:paraId="270EB29D" w14:textId="650D59F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الكيلو جرام</w:t>
            </w:r>
          </w:p>
        </w:tc>
      </w:tr>
    </w:tbl>
    <w:p w:rsidR="00E73B64" w:rsidP="00832BC3" w14:paraId="2D8C6CA6" w14:textId="4A8BD1DB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32" style="width:51.5pt;height:45.5pt;margin-top:4.05pt;margin-left:246pt;mso-width-percent:0;mso-width-relative:margin;mso-wrap-distance-bottom:0;mso-wrap-distance-left:9pt;mso-wrap-distance-right:9pt;mso-wrap-distance-top:0;mso-wrap-style:square;position:absolute;v-text-anchor:middle;visibility:visible;z-index:251665408" stroked="f" strokeweight="2pt">
                <v:fill r:id="rId9" o:title="" recolor="t" rotate="t" type="frame"/>
              </v:rect>
            </w:pict>
          </mc:Fallback>
        </mc:AlternateContent>
      </w:r>
    </w:p>
    <w:p w:rsidR="00860024" w:rsidP="00865AE2" w14:paraId="7F30F9BD" w14:textId="1ACA31E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865AE2" w:rsid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 w:rsidRPr="00865AE2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التقدير الأنسب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لقياس</w:t>
      </w:r>
      <w:r w:rsidRPr="00865AE2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سعة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ابريق شاي هو</w:t>
      </w:r>
      <w:r w:rsidRPr="00865AE2" w:rsidR="00BE034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Pr="00865AE2" w:rsidR="00865AE2">
        <w:rPr>
          <w:rFonts w:ascii="Arial" w:eastAsia="Times New Roman" w:hAnsi="Arial" w:cs="Arial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E5E2D2C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BE0345" w:rsidP="00BE0345" w14:paraId="14E9B4E9" w14:textId="5E8097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17161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</w:p>
        </w:tc>
        <w:tc>
          <w:tcPr>
            <w:tcW w:w="2614" w:type="dxa"/>
          </w:tcPr>
          <w:p w:rsidR="00BE0345" w:rsidP="00BE0345" w14:paraId="64CDFBD3" w14:textId="746FD46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 مل</w:t>
            </w:r>
          </w:p>
        </w:tc>
        <w:tc>
          <w:tcPr>
            <w:tcW w:w="2614" w:type="dxa"/>
          </w:tcPr>
          <w:p w:rsidR="00BE0345" w:rsidP="00BE0345" w14:paraId="4D42BBCC" w14:textId="40911A1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4 جم</w:t>
            </w:r>
          </w:p>
        </w:tc>
        <w:tc>
          <w:tcPr>
            <w:tcW w:w="2615" w:type="dxa"/>
          </w:tcPr>
          <w:p w:rsidR="00BE0345" w:rsidP="00BE0345" w14:paraId="142B5B67" w14:textId="6927598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 ) 40 ك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لم</w:t>
            </w:r>
          </w:p>
        </w:tc>
      </w:tr>
    </w:tbl>
    <w:p w:rsidR="00E73B64" w:rsidRPr="00EA4C7D" w:rsidP="00832BC3" w14:paraId="5DF7D802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rtl/>
          <w:lang w:bidi="ar-EG"/>
        </w:rPr>
      </w:pPr>
    </w:p>
    <w:p w:rsidR="00A5587A" w:rsidRPr="000D322C" w:rsidP="000D322C" w14:paraId="0826BB91" w14:textId="489FF628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0D322C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التقدير الأنسب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لقياس </w:t>
      </w:r>
      <w:r w:rsidRPr="000D322C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كتلة سيارة: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FB46209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0D322C" w:rsidP="000D322C" w14:paraId="50F6604C" w14:textId="1E30201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جم</w:t>
            </w:r>
          </w:p>
        </w:tc>
        <w:tc>
          <w:tcPr>
            <w:tcW w:w="2614" w:type="dxa"/>
          </w:tcPr>
          <w:p w:rsidR="000D322C" w:rsidP="000D322C" w14:paraId="16D92D69" w14:textId="13120CF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1000 كجم </w:t>
            </w:r>
          </w:p>
        </w:tc>
        <w:tc>
          <w:tcPr>
            <w:tcW w:w="2614" w:type="dxa"/>
          </w:tcPr>
          <w:p w:rsidR="000D322C" w:rsidP="000D322C" w14:paraId="24AFDAE8" w14:textId="39D08CD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ل</w:t>
            </w:r>
          </w:p>
        </w:tc>
        <w:tc>
          <w:tcPr>
            <w:tcW w:w="2615" w:type="dxa"/>
          </w:tcPr>
          <w:p w:rsidR="000D322C" w:rsidP="000D322C" w14:paraId="096DADE2" w14:textId="45EA12A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1000 مل</w:t>
            </w:r>
          </w:p>
        </w:tc>
      </w:tr>
    </w:tbl>
    <w:p w:rsidR="00E73B64" w:rsidRPr="007C3766" w:rsidP="00832BC3" w14:paraId="6887366B" w14:textId="76433FD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EG"/>
        </w:rPr>
      </w:pPr>
    </w:p>
    <w:p w:rsidR="00A5587A" w:rsidRPr="007C3766" w:rsidP="000D322C" w14:paraId="263F9AA3" w14:textId="25ABB0A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7</w:t>
      </w:r>
      <w:r w:rsidRPr="007C3766"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7C3766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تحوي راي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ة نمطاً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يتكرر فيه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مربعات و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ثلثان فإذا تكرر</w:t>
      </w:r>
      <w:r w:rsidRPr="007C3766"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هذا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النمط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7C3766"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مرات، فكم مضلعا سيكون فيه</w:t>
      </w:r>
      <w:r w:rsidRPr="007C3766" w:rsidR="002125B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62DC9D04" w14:textId="77777777" w:rsidTr="002125B7">
        <w:tblPrEx>
          <w:tblW w:w="0" w:type="auto"/>
          <w:tblLook w:val="04A0"/>
        </w:tblPrEx>
        <w:trPr>
          <w:trHeight w:val="506"/>
        </w:trPr>
        <w:tc>
          <w:tcPr>
            <w:tcW w:w="2614" w:type="dxa"/>
          </w:tcPr>
          <w:p w:rsidR="000D322C" w:rsidP="000D322C" w14:paraId="711C2B0A" w14:textId="0C4E616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614" w:type="dxa"/>
          </w:tcPr>
          <w:p w:rsidR="000D322C" w:rsidP="000D322C" w14:paraId="60AC17F1" w14:textId="35FC71A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614" w:type="dxa"/>
          </w:tcPr>
          <w:p w:rsidR="000D322C" w:rsidP="000D322C" w14:paraId="451F5563" w14:textId="53E5552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615" w:type="dxa"/>
          </w:tcPr>
          <w:p w:rsidR="000D322C" w:rsidP="000D322C" w14:paraId="5E1B92D3" w14:textId="5904C9F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</w:tr>
    </w:tbl>
    <w:p w:rsidR="001458CA" w:rsidRPr="00A57AF0" w:rsidP="00832BC3" w14:paraId="44807FAA" w14:textId="7F4AE5CF">
      <w:pPr>
        <w:spacing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33" type="#_x0000_t56" style="width:35.15pt;height:31.15pt;margin-top:4.3pt;margin-left:281.5pt;mso-height-percent:0;mso-height-relative:margin;mso-wrap-distance-bottom:0;mso-wrap-distance-left:9pt;mso-wrap-distance-right:9pt;mso-wrap-distance-top:0;mso-wrap-style:square;position:absolute;v-text-anchor:middle;visibility:visible;z-index:251669504" fillcolor="#7030a0" strokecolor="#7030a0" strokeweight="2pt"/>
            </w:pict>
          </mc:Fallback>
        </mc:AlternateContent>
      </w:r>
    </w:p>
    <w:p w:rsidR="001458CA" w:rsidP="00716A96" w14:paraId="10AE751A" w14:textId="65857C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D7F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8)</w:t>
      </w:r>
      <w:r w:rsidRPr="00716A96" w:rsidR="00716A96">
        <w:rPr>
          <w:rFonts w:ascii="Arial" w:eastAsia="Times New Roman" w:hAnsi="Arial" w:cs="Arial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Pr="00716A96" w:rsidR="00716A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D4EF6" w:rsidR="00DD4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F42B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عدد محاور التماثل للشكل الاتي هي: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3AF8E285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716A96" w:rsidP="00716A96" w14:paraId="0FCF1FD8" w14:textId="35FC377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2F729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لا يوج</w:t>
            </w:r>
            <w:r w:rsidR="002F729A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614" w:type="dxa"/>
          </w:tcPr>
          <w:p w:rsidR="00716A96" w:rsidP="00716A96" w14:paraId="18055A31" w14:textId="5222598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F42B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</w:p>
        </w:tc>
        <w:tc>
          <w:tcPr>
            <w:tcW w:w="2614" w:type="dxa"/>
          </w:tcPr>
          <w:p w:rsidR="00716A96" w:rsidP="00716A96" w14:paraId="2061D089" w14:textId="5F41DD6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15" w:type="dxa"/>
          </w:tcPr>
          <w:p w:rsidR="00716A96" w:rsidP="00716A96" w14:paraId="6389DD3A" w14:textId="6C9DD79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:rsidR="00F4214E" w:rsidRPr="001458CA" w:rsidP="00832BC3" w14:paraId="7916EA18" w14:textId="58B1881D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766" w:rsidRPr="007C3766" w:rsidP="007C3766" w14:textId="58EFB4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C37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6" o:spid="_x0000_s1034" style="width:74.3pt;height:34.25pt;margin-top:22pt;margin-left:91.7pt;mso-wrap-distance-bottom:0;mso-wrap-distance-left:9pt;mso-wrap-distance-right:9pt;mso-wrap-distance-top:0;mso-wrap-style:square;position:absolute;v-text-anchor:middle;visibility:visible;z-index:251698176" filled="f" stroked="f" strokeweight="2pt">
                <v:textbox>
                  <w:txbxContent>
                    <w:p w:rsidR="007C3766" w:rsidRPr="007C3766" w:rsidP="007C3766" w14:paraId="67C1AC9C" w14:textId="58EFB4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C3766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35" type="#_x0000_t66" style="width:97.55pt;height:16.25pt;margin-top:29pt;margin-left:8.15pt;mso-wrap-distance-bottom:0;mso-wrap-distance-left:9pt;mso-wrap-distance-right:9pt;mso-wrap-distance-top:0;mso-wrap-style:square;position:absolute;v-text-anchor:middle;visibility:visible;z-index:251696128" adj="1800" fillcolor="#7030a0" strokecolor="#7030a0" strokeweight="2pt"/>
            </w:pict>
          </mc:Fallback>
        </mc:AlternateContent>
      </w:r>
    </w:p>
    <w:p w:rsidR="001458CA" w:rsidP="00832BC3" w14:paraId="7F1F9C7E" w14:textId="5121307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9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F421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bookmarkStart w:id="1" w:name="_Hlk100994161"/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المستقيم الذي إذا ط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ُ</w:t>
      </w:r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وي الشكل عنده انطبق نصفاه أحدهما على الآخر تماما هوً</w:t>
      </w:r>
      <w:r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bookmarkEnd w:id="1"/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DC1E89E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4214E" w:rsidP="00832BC3" w14:paraId="7AC37EB0" w14:textId="3969037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(أ)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المضلع</w:t>
            </w:r>
          </w:p>
        </w:tc>
        <w:tc>
          <w:tcPr>
            <w:tcW w:w="2614" w:type="dxa"/>
          </w:tcPr>
          <w:p w:rsidR="00F4214E" w:rsidP="00832BC3" w14:paraId="38E01BF3" w14:textId="71502F7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</w:t>
            </w:r>
          </w:p>
        </w:tc>
        <w:tc>
          <w:tcPr>
            <w:tcW w:w="2614" w:type="dxa"/>
          </w:tcPr>
          <w:p w:rsidR="00F4214E" w:rsidP="00832BC3" w14:paraId="089D166B" w14:textId="7245043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لتماثل</w:t>
            </w:r>
          </w:p>
        </w:tc>
        <w:tc>
          <w:tcPr>
            <w:tcW w:w="2615" w:type="dxa"/>
          </w:tcPr>
          <w:p w:rsidR="00F4214E" w:rsidP="00832BC3" w14:paraId="0D71B1E2" w14:textId="310A9D0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حور التماثل</w:t>
            </w:r>
          </w:p>
        </w:tc>
      </w:tr>
    </w:tbl>
    <w:p w:rsidR="00F4214E" w:rsidP="00832BC3" w14:paraId="7305D41B" w14:textId="46F9251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1458CA" w:rsidP="00565953" w14:paraId="41A7006D" w14:textId="424E4E0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bookmarkStart w:id="2" w:name="_Hlk95563322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10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565953"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يسمى المجسم التالي:</w:t>
      </w:r>
      <w:r w:rsidR="00D166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</w:t>
      </w:r>
    </w:p>
    <w:tbl>
      <w:tblPr>
        <w:tblStyle w:val="TableGrid"/>
        <w:bidiVisual/>
        <w:tblW w:w="10376" w:type="dxa"/>
        <w:tblLook w:val="04A0"/>
      </w:tblPr>
      <w:tblGrid>
        <w:gridCol w:w="2594"/>
        <w:gridCol w:w="2594"/>
        <w:gridCol w:w="2594"/>
        <w:gridCol w:w="2594"/>
      </w:tblGrid>
      <w:tr w14:paraId="2D5C769D" w14:textId="77777777" w:rsidTr="00DD4EF6">
        <w:tblPrEx>
          <w:tblW w:w="10376" w:type="dxa"/>
          <w:tblLook w:val="04A0"/>
        </w:tblPrEx>
        <w:trPr>
          <w:trHeight w:val="236"/>
        </w:trPr>
        <w:tc>
          <w:tcPr>
            <w:tcW w:w="2594" w:type="dxa"/>
          </w:tcPr>
          <w:p w:rsidR="00DD4EF6" w:rsidP="00D166B9" w14:paraId="70B93A52" w14:textId="3E371E4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متوازي مستطيلات</w:t>
            </w:r>
          </w:p>
        </w:tc>
        <w:tc>
          <w:tcPr>
            <w:tcW w:w="2594" w:type="dxa"/>
          </w:tcPr>
          <w:p w:rsidR="00DD4EF6" w:rsidP="00D166B9" w14:paraId="0CFF48F7" w14:textId="5641D8E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هرم رباعي</w:t>
            </w:r>
          </w:p>
        </w:tc>
        <w:tc>
          <w:tcPr>
            <w:tcW w:w="2594" w:type="dxa"/>
          </w:tcPr>
          <w:p w:rsidR="00DD4EF6" w:rsidP="00D166B9" w14:paraId="389ED1DF" w14:textId="3FBD3C2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EG" w:bidi="ar-EG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 xmlns:wps="http://schemas.microsoft.com/office/word/2010/wordprocessingShape">
                              <wps:cNvPr id="33" name="Freeform 27"/>
                              <wps:cNvSpPr/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fill="norm" h="704" w="661" stroke="1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4" name="Freeform 28"/>
                              <wps:cNvSpPr/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fill="norm" h="166" w="661" stroke="1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5" name="Freeform 29"/>
                              <wps:cNvSpPr/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fill="norm" h="787" w="661" stroke="1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036" style="width:34.05pt;height:35.6pt;margin-top:-45.85pt;margin-left:73pt;mso-position-horizontal-relative:page;position:absolute;z-index:-251649024" coordorigin="7643,114" coordsize="681,807">
                      <v:shape id="Freeform 27" o:spid="_x0000_s1037" style="width:661;height:704;left:7653;mso-wrap-style:square;position:absolute;top:206;v-text-anchor:top;visibility:visible" coordsize="661,704" path="m661,l597,49,526,67,435,79,330,83,226,79,135,67,64,49,17,26,,,,621l64,670l135,688l226,699l330,704l435,699l526,688l597,670l644,647l661,621l661,xe" fillcolor="#00afef" stroked="f">
                        <v:path arrowok="t" o:connecttype="custom" o:connectlocs="661,206;597,255;526,273;435,285;330,289;226,285;135,273;64,255;17,232;0,206;0,827;64,876;135,894;226,905;330,910;435,905;526,894;597,876;644,853;661,827;661,206" o:connectangles="0,0,0,0,0,0,0,0,0,0,0,0,0,0,0,0,0,0,0,0,0"/>
                      </v:shape>
                      <v:shape id="Freeform 28" o:spid="_x0000_s1038" style="width:661;height:166;left:7653;mso-wrap-style:square;position:absolute;top:123;v-text-anchor:top;visibility:visible" coordsize="661,166" path="m330,l226,4,135,15,64,33,,82l17,108l64,131l135,149l226,161l330,165l435,161l526,149l597,131l644,108l661,82,644,56,597,33,526,15,435,4,330,xe" fillcolor="#66d0f6" stroked="f">
                        <v:path arrowok="t" o:connecttype="custom" o:connectlocs="330,124;226,128;135,139;64,157;0,206;17,232;64,255;135,273;226,285;330,289;435,285;526,273;597,255;644,232;661,206;644,180;597,157;526,139;435,128;330,124" o:connectangles="0,0,0,0,0,0,0,0,0,0,0,0,0,0,0,0,0,0,0,0"/>
                      </v:shape>
                      <v:shape id="Freeform 29" o:spid="_x0000_s1039" style="width:661;height:787;left:7653;mso-wrap-style:square;position:absolute;top:123;v-text-anchor:top;visibility:visible" coordsize="661,787" path="m661,82l597,131l526,149l435,161l330,165,226,161,135,149,64,131,,82,17,56,64,33,135,15,226,4,330,,435,4l526,15l597,33l644,56l661,82l661,703l597,752l526,770l435,781l330,786l226,781,135,770,64,752,17,729,,703,,82e" filled="f" strokecolor="#41709c" strokeweight="1pt">
                        <v:path arrowok="t" o:connecttype="custom" o:connectlocs="661,206;597,255;526,273;435,285;330,289;226,285;135,273;64,255;0,206;17,180;64,157;135,139;226,128;330,124;435,128;526,139;597,157;644,180;661,206;661,827;597,876;526,894;435,905;330,910;226,905;135,894;64,876;17,853;0,827;0,206" o:connectangles="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اسطوانة</w:t>
            </w:r>
          </w:p>
        </w:tc>
        <w:tc>
          <w:tcPr>
            <w:tcW w:w="2594" w:type="dxa"/>
          </w:tcPr>
          <w:p w:rsidR="00DD4EF6" w:rsidP="00D166B9" w14:paraId="3FE61CF2" w14:textId="1CE63C6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كرة</w:t>
            </w:r>
          </w:p>
        </w:tc>
      </w:tr>
      <w:bookmarkEnd w:id="2"/>
    </w:tbl>
    <w:p w:rsidR="00B66CEE" w:rsidP="000C123C" w14:paraId="7FC441AD" w14:textId="2073C1FB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415A67" w:rsidRPr="008B27BB" w:rsidP="000C123C" w14:paraId="7FD15B42" w14:textId="32F81A1F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8" o:spid="_x0000_s1040" style="width:28.25pt;height:27.2pt;margin-top:10.95pt;margin-left:-22.9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#243f60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41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1792" from="0,2.4pt" to="520.2pt,3.0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356861" w:rsidRPr="00356861" w:rsidP="00356861" w14:paraId="1D3980D0" w14:textId="0FB1D230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1" o:spid="_x0000_s1042" style="width:28.9pt;height:25.9pt;margin-top:25.2pt;margin-left:473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Pr="0035686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السؤال الثاني:</w:t>
      </w:r>
      <w:r w:rsidRPr="0035686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0C123C" w:rsidP="000C123C" w14:paraId="30BE5379" w14:textId="0D8160EB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  </w:t>
      </w:r>
      <w:r w:rsidRPr="008B27BB" w:rsidR="001458C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8B27BB"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أ</w:t>
      </w:r>
      <w:r w:rsidRPr="008B27BB" w:rsidR="00C35A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</w:t>
      </w:r>
      <w:r w:rsidRPr="008B27BB" w:rsidR="00AF04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ضع إشارة (</w:t>
      </w:r>
      <w:r w:rsidRPr="008B27BB" w:rsidR="00230354">
        <w:rPr>
          <w:rFonts w:ascii="Berlin Sans FB" w:eastAsia="Times New Roman" w:hAnsi="Berlin Sans FB" w:cs="Times New Roman"/>
          <w:b/>
          <w:bCs/>
          <w:sz w:val="28"/>
          <w:szCs w:val="28"/>
          <w:rtl/>
          <w:lang w:bidi="ar-EG"/>
        </w:rPr>
        <w:t>√</w:t>
      </w:r>
      <w:r w:rsidRPr="008B27BB" w:rsidR="00230354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 الصحيحة. وإشارة (</w:t>
      </w:r>
      <w:r w:rsidRPr="008B27BB" w:rsidR="002303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×</w:t>
      </w:r>
      <w:r w:rsidRPr="008B27BB" w:rsidR="00230354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العبارة الخاطئة فيما يأتي:</w:t>
      </w:r>
    </w:p>
    <w:tbl>
      <w:tblPr>
        <w:tblStyle w:val="TableGrid"/>
        <w:bidiVisual/>
        <w:tblW w:w="10741" w:type="dxa"/>
        <w:tblLook w:val="04A0"/>
      </w:tblPr>
      <w:tblGrid>
        <w:gridCol w:w="8418"/>
        <w:gridCol w:w="2323"/>
      </w:tblGrid>
      <w:tr w14:paraId="1B26EC39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598A5529" w14:textId="2115B8C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1)</w:t>
            </w:r>
            <w:r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:rsidR="000C123C" w:rsidP="00D215FB" w14:paraId="2AF1D937" w14:textId="65C9DD1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35A76A15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0C123C" w:rsidP="00BC3CEC" w14:paraId="3F4106FF" w14:textId="0A520A6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C3CEC" w:rsid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ساعة </w:t>
            </w:r>
            <w:r w:rsidRPr="00BC3CEC"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العقارب تظهر</w:t>
            </w:r>
            <w:r w:rsidRPr="00BC3CEC" w:rsid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الوقت بالأرقام 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323" w:type="dxa"/>
          </w:tcPr>
          <w:p w:rsidR="00B66CEE" w:rsidP="00D215FB" w14:paraId="3CB638A2" w14:textId="647760A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7B7EC7AA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729D6930" w14:textId="3434A50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تستعمل الوحدات الم</w:t>
            </w:r>
            <w:r w:rsidR="0035686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كعبة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لقياس الحجم</w:t>
            </w:r>
          </w:p>
        </w:tc>
        <w:tc>
          <w:tcPr>
            <w:tcW w:w="2323" w:type="dxa"/>
          </w:tcPr>
          <w:p w:rsidR="00C631F1" w:rsidP="00D215FB" w14:paraId="1BD9542B" w14:textId="1F7C218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6F118774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D215FB" w:rsidP="00D215FB" w14:paraId="21A08958" w14:textId="40DC25D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(4) </w:t>
            </w:r>
            <w:r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:rsidR="00D215FB" w:rsidP="00D215FB" w14:paraId="26C1ACDE" w14:textId="35B64AA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)</w:t>
            </w:r>
          </w:p>
        </w:tc>
      </w:tr>
    </w:tbl>
    <w:p w:rsidR="00C432C5" w:rsidRPr="002F729A" w:rsidP="00C432C5" w14:paraId="3380D5F4" w14:textId="5E645C7F">
      <w:pPr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43" style="width:28.9pt;height:25.9pt;margin-top:13.9pt;margin-left:49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4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9744" from="0,10.5pt" to="520.2pt,11.1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C432C5" w:rsidRPr="00442C75" w:rsidP="00356861" w14:paraId="6905BFDB" w14:textId="002D2155">
      <w:pPr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</w:p>
    <w:p w:rsidR="00911396" w:rsidRPr="00911396" w:rsidP="00911396" w14:paraId="4D9C6EA5" w14:textId="3E562CFC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9" o:spid="_x0000_s1045" style="width:129.4pt;height:85.05pt;margin-top:26.5pt;margin-left:392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stroked="f" strokeweight="2pt">
                <v:fill r:id="rId10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8" o:spid="_x0000_s1046" style="width:130.95pt;height:93.4pt;margin-top:19.2pt;margin-left:213.9pt;mso-width-percent:0;mso-width-relative:margin;mso-wrap-distance-bottom:0;mso-wrap-distance-left:9pt;mso-wrap-distance-right:9pt;mso-wrap-distance-top:0;mso-wrap-style:square;position:absolute;v-text-anchor:middle;visibility:visible;z-index:251702272" stroked="f" strokeweight="2pt">
                <v:fill r:id="rId11" o:title="" recolor="t" rotate="t" type="frame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2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7" o:spid="_x0000_s1047" style="width:118.95pt;height:85.55pt;margin-top:29.6pt;margin-left:32.85pt;mso-width-percent:0;mso-width-relative:margin;mso-wrap-distance-bottom:0;mso-wrap-distance-left:9pt;mso-wrap-distance-right:9pt;mso-wrap-distance-top:0;mso-wrap-style:square;position:absolute;v-text-anchor:middle;visibility:visible;z-index:251700224" stroked="f" strokeweight="2pt">
                <v:fill r:id="rId12" o:title="" recolor="t" rotate="t" type="frame"/>
              </v:rect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8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7216" from="208.45pt,0.7pt" to="209.1pt,162pt" strokecolor="#4471c4" strokeweight="0.5pt"/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9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5168" from="419.95pt,0.75pt" to="420.6pt,162.05pt" strokecolor="#4471c4" strokeweight="0.5pt"/>
            </w:pict>
          </mc:Fallback>
        </mc:AlternateConten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3525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DE62C2"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</w:t>
      </w:r>
      <w:r w:rsidRPr="00DE62C2" w:rsidR="00DE62C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محيط المثلث ؟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Pr="00F14636" w:rsid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اكتب الوقت الذي تشير اليه الساعة؟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Pr="00F14636" w:rsid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91139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أوجد مساحة الشكل </w:t>
      </w:r>
      <w:r w:rsidRPr="00911396" w:rsidR="00F0714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التالي؟</w:t>
      </w:r>
    </w:p>
    <w:p w:rsidR="008F476D" w:rsidP="00067737" w14:paraId="30BE714E" w14:textId="28F098D4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44DE8" w:rsidP="00067737" w14:paraId="7A85F832" w14:textId="45ED38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</w:t>
      </w:r>
    </w:p>
    <w:p w:rsidR="00744DE8" w:rsidP="00067737" w14:paraId="64124819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A66256" w:rsidP="00A66256" w14:paraId="620161CD" w14:textId="033DA23E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المحيط = .............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............                     ....... : ........ </w:t>
      </w:r>
      <w:r w:rsidR="008F47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المساحة = .............................  </w:t>
      </w:r>
    </w:p>
    <w:p w:rsidR="00356861" w:rsidP="00A66256" w14:paraId="4F7595B1" w14:textId="66D7FE6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5" o:spid="_x0000_s1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4.3pt,27.7pt" to="524.5pt,28.3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                                                                             ...................................</w:t>
      </w:r>
    </w:p>
    <w:p w:rsidR="002F729A" w:rsidRPr="002F729A" w:rsidP="002F729A" w14:paraId="5F9B3A8D" w14:textId="071FB7BA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9" o:spid="_x0000_s1051" style="width:28.9pt;height:25.9pt;margin-top:12.15pt;margin-left:-22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#385d8a" strokeweight="2pt">
                <w10:wrap anchorx="margin"/>
              </v:oval>
            </w:pict>
          </mc:Fallback>
        </mc:AlternateContent>
      </w:r>
    </w:p>
    <w:p w:rsidR="00067737" w:rsidRPr="00356861" w:rsidP="002F729A" w14:paraId="51D90106" w14:textId="5B58A000">
      <w:pPr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</w:rPr>
      </w:pPr>
      <w:r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3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52" style="width:96.6pt;height:87.5pt;margin-top:19.4pt;margin-left:18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stroked="f" strokeweight="2pt">
                <v:fill r:id="rId13" o:title="" recolor="t" rotate="t" type="frame"/>
              </v:rect>
            </w:pict>
          </mc:Fallback>
        </mc:AlternateContent>
      </w:r>
      <w:r w:rsidRPr="00F51716" w:rsidR="00CC68F8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3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3120" from="315.4pt,17pt" to="315.4pt,101.65pt" strokecolor="#5b9bd4" strokeweight="0.5pt"/>
            </w:pict>
          </mc:Fallback>
        </mc:AlternateConten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Pr="00F51716" w:rsid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35686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و</w:t>
      </w:r>
      <w:r w:rsidRPr="00F51716" w:rsidR="00A6625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) </w:t>
      </w:r>
      <w:r w:rsidRPr="00F51716" w:rsidR="00A6625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صف كل شكل مما يلي</w:t>
      </w:r>
      <w:r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و</w:t>
      </w:r>
      <w:r w:rsidRPr="00F51716" w:rsidR="002F729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Pr="00F51716" w:rsidR="002F729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سميه:                   </w:t>
      </w:r>
    </w:p>
    <w:p w:rsidR="00CC68F8" w:rsidP="00A66256" w14:paraId="1FD002B8" w14:textId="6FAFF9C0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54" style="width:53pt;height:52pt;margin-top:3.4pt;margin-left:44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color="#76923c" stroked="f" strokeweight="2pt">
                <w10:wrap anchorx="margin"/>
              </v:oval>
            </w:pict>
          </mc:Fallback>
        </mc:AlternateContent>
      </w:r>
      <w:r w:rsidR="00C13C4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عدد الاضلاع=...........                                             عدد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الأوجه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</w:p>
    <w:p w:rsidR="00C273D3" w:rsidP="00A66256" w14:paraId="2E1C8666" w14:textId="5BFB8172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عدد الزوايا=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                                             عدد ال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رؤوس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=..............</w:t>
      </w:r>
    </w:p>
    <w:p w:rsidR="0027786D" w:rsidP="00A66256" w14:paraId="2406F2F5" w14:textId="590C91BC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يسمى الشكل....................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عدد الأحرف = ....................</w:t>
      </w:r>
    </w:p>
    <w:p w:rsidR="00C273D3" w:rsidP="00A66256" w14:paraId="792637C7" w14:textId="507319A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0" o:spid="_x0000_s1055" style="width:26.6pt;height:29.8pt;margin-top:23.55pt;margin-left:49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4" o:spid="_x0000_s1056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75648" from="469pt,19.15pt" to="989.2pt,19.8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يسمى الشكل.......................</w:t>
      </w:r>
    </w:p>
    <w:p w:rsidR="002F729A" w:rsidP="00F51716" w14:paraId="57D6AC99" w14:textId="557AA0F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ي) أقام سالم حفلاً بمناسبة تخرجه فدعا 3من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أصدقائه،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5من زملائه في </w: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الدراسة،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 من جيرانه،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فكم عدد</w:t>
      </w:r>
      <w:r w:rsid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الأشخاص الذين حضروا الحفل؟</w:t>
      </w:r>
    </w:p>
    <w:p w:rsidR="00C273D3" w:rsidRPr="00C13C46" w:rsidP="00F07142" w14:paraId="69D32B2F" w14:textId="1E27A32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Sect="00CF38F5">
          <w:footerReference w:type="default" r:id="rId14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29A" w:rsidRPr="002F729A" w:rsidP="002F729A" w14:textId="2EFD2F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72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2" o:spid="_x0000_s1057" style="width:182.75pt;height:30.25pt;margin-top:29pt;margin-left:-12.75pt;mso-height-percent:0;mso-height-relative:margin;mso-wrap-distance-bottom:0;mso-wrap-distance-left:9pt;mso-wrap-distance-right:9pt;mso-wrap-distance-top:0;mso-wrap-style:square;position:absolute;v-text-anchor:middle;visibility:visible;z-index:251671552" filled="f" stroked="f" strokeweight="2pt">
                <v:textbox>
                  <w:txbxContent>
                    <w:p w:rsidR="002F729A" w:rsidRPr="002F729A" w:rsidP="002F729A" w14:paraId="4FD576B8" w14:textId="2EFD2F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F729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 تمنياتنا للجميع بالتوفيق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الحل:</w:t>
      </w:r>
      <w:r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.......................................................................................................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</w:p>
    <w:p w:rsidR="009B38CA" w14:paraId="1577B17B" w14:textId="77777777">
      <w:pPr>
        <w:rPr>
          <w:rFonts w:eastAsia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54778469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3" w:name="_Hlk98536408"/>
                            <w:bookmarkEnd w:id="3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:rsidR="009B38CA" w:rsidRPr="00F63F20" w:rsidP="00BA3FEB" w14:textId="15E57B4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63F2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58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f">
                <v:textbox>
                  <w:txbxContent>
                    <w:p w:rsidR="009B38CA" w:rsidRPr="000D557B" w:rsidP="00BA3FEB" w14:paraId="1577B186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3" w:name="_Hlk98536408"/>
                      <w:bookmarkEnd w:id="3"/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9B38CA" w:rsidRPr="000D557B" w:rsidP="00AF3F83" w14:paraId="1577B187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9B38CA" w:rsidRPr="00F63F20" w:rsidP="00BA3FEB" w14:paraId="1577B188" w14:textId="15E57B4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63F2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</w:t>
                      </w:r>
                    </w:p>
                    <w:p w:rsidR="009B38CA" w:rsidP="00BA3FEB" w14:paraId="1577B189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paraId="1577B18A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577B18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577B18C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098164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72878908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789087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59" type="#_x0000_t202" style="width:182.77pt;height:31.85pt;margin-top:3.45pt;margin-left:191.11pt;mso-wrap-distance-bottom:0;mso-wrap-distance-left:9pt;mso-wrap-distance-right:9pt;mso-wrap-distance-top:0;position:absolute;v-text-anchor:top;z-index:251723776" fillcolor="white" stroked="t" strokecolor="white" strokeweight="0.5pt">
                <v:textbox>
                  <w:txbxContent>
                    <w:p w:rsidR="009B38CA" w14:paraId="1577B18D" w14:textId="77777777"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1905020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1FB6C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0" type="#_x0000_t202" style="width:67.15pt;height:49.85pt;margin-top:-0.74pt;margin-left:2.79pt;mso-wrap-distance-bottom:0;mso-wrap-distance-left:9pt;mso-wrap-distance-right:9pt;mso-wrap-distance-top:0;position:absolute;v-text-anchor:top;z-index:251721728" fillcolor="white" stroked="t" strokecolor="white" strokeweight="0.5pt">
                <v:textbox>
                  <w:txbxContent>
                    <w:p w:rsidR="009B38CA" w14:paraId="1577B18E" w14:textId="1FB6C9E1"/>
                  </w:txbxContent>
                </v:textbox>
              </v:shape>
            </w:pict>
          </mc:Fallback>
        </mc:AlternateContent>
      </w:r>
    </w:p>
    <w:p w:rsidR="009420FD" w:rsidP="009B38CA" w14:paraId="1577B17D" w14:textId="6BE41A4E">
      <w:pPr>
        <w:tabs>
          <w:tab w:val="left" w:pos="3656"/>
        </w:tabs>
        <w:rPr>
          <w:rFonts w:eastAsiaTheme="minorHAnsi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454344322" name="صورة 1276256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434432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61" type="#_x0000_t202" style="width:92.55pt;height:69.15pt;margin-top:24.8pt;margin-left:-9.95pt;mso-wrap-distance-bottom:0;mso-wrap-distance-left:9pt;mso-wrap-distance-right:9pt;mso-wrap-distance-top:0;position:absolute;v-text-anchor:top;z-index:251727872" fillcolor="white" stroked="t" strokecolor="white" strokeweight="0.5pt">
                <v:textbox>
                  <w:txbxContent>
                    <w:p w:rsidR="00AC1088" w:rsidP="00AC1088" w14:paraId="367A4BC2" w14:textId="77777777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1276256101" name="صورة 1276256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625610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D0B6E" w:rsidP="00AC1088" w14:paraId="33F05EEF" w14:textId="77777777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>اختبار الفترة ال</w:t>
      </w:r>
      <w:r w:rsidR="00BE257E">
        <w:rPr>
          <w:rFonts w:eastAsiaTheme="minorHAnsi" w:hint="cs"/>
          <w:b/>
          <w:bCs/>
          <w:sz w:val="24"/>
          <w:szCs w:val="24"/>
          <w:u w:val="single"/>
          <w:rtl/>
        </w:rPr>
        <w:t>أولى</w:t>
      </w:r>
      <w:r w:rsidR="00214DB6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</w:t>
      </w: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الفصل الدراسي الثالث - لمادة الرياضيات </w:t>
      </w:r>
    </w:p>
    <w:p w:rsidR="00AC1088" w:rsidRPr="00AC1088" w:rsidP="00AC1088" w14:paraId="5A7430A0" w14:textId="441FFD15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الصف </w:t>
      </w:r>
      <w:r>
        <w:rPr>
          <w:rFonts w:eastAsiaTheme="minorHAnsi" w:hint="cs"/>
          <w:b/>
          <w:bCs/>
          <w:sz w:val="24"/>
          <w:szCs w:val="24"/>
          <w:u w:val="single"/>
          <w:rtl/>
        </w:rPr>
        <w:t>ال</w:t>
      </w:r>
      <w:r w:rsidR="00BE257E">
        <w:rPr>
          <w:rFonts w:eastAsiaTheme="minorHAnsi" w:hint="cs"/>
          <w:b/>
          <w:bCs/>
          <w:sz w:val="24"/>
          <w:szCs w:val="24"/>
          <w:u w:val="single"/>
          <w:rtl/>
        </w:rPr>
        <w:t>ثالث الابتدائي</w:t>
      </w:r>
      <w:r w:rsidR="00BD0B6E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عام 1444هـ </w:t>
      </w:r>
    </w:p>
    <w:p w:rsidR="00747945" w:rsidRPr="004D2263" w:rsidP="00747945" w14:paraId="35731C1F" w14:textId="0727F6BA">
      <w:pPr>
        <w:rPr>
          <w:rFonts w:eastAsiaTheme="minorHAnsi"/>
          <w:sz w:val="32"/>
          <w:szCs w:val="32"/>
          <w:rtl/>
        </w:rPr>
      </w:pPr>
      <w:r w:rsidRPr="004D2263">
        <w:rPr>
          <w:rFonts w:eastAsiaTheme="minorHAnsi" w:hint="cs"/>
          <w:sz w:val="32"/>
          <w:szCs w:val="32"/>
          <w:rtl/>
        </w:rPr>
        <w:t>الأسم</w:t>
      </w:r>
      <w:r w:rsidRPr="004D2263">
        <w:rPr>
          <w:rFonts w:eastAsiaTheme="minorHAnsi" w:hint="cs"/>
          <w:sz w:val="32"/>
          <w:szCs w:val="32"/>
          <w:rtl/>
        </w:rPr>
        <w:t xml:space="preserve"> </w:t>
      </w:r>
      <w:r w:rsidRPr="004D2263">
        <w:rPr>
          <w:rFonts w:eastAsiaTheme="minorHAnsi" w:hint="cs"/>
          <w:sz w:val="32"/>
          <w:szCs w:val="32"/>
          <w:rtl/>
        </w:rPr>
        <w:t>:.....................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12BE1DE1" w14:textId="77777777" w:rsidTr="00BB7583">
        <w:tblPrEx>
          <w:tblW w:w="5054" w:type="pct"/>
          <w:tblInd w:w="-1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RPr="001419DF" w:rsidP="00095857" w14:paraId="082D7985" w14:textId="52D24725">
            <w:pPr>
              <w:tabs>
                <w:tab w:val="center" w:pos="4153"/>
                <w:tab w:val="center" w:pos="4933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419DF">
              <w:rPr>
                <w:rFonts w:cs="Times New Roman"/>
                <w:bCs/>
                <w:sz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3006903</wp:posOffset>
                      </wp:positionH>
                      <wp:positionV relativeFrom="paragraph">
                        <wp:posOffset>-4770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62" style="width:31.35pt;height:28.5pt;margin-top:-0.38pt;margin-left:236.76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اختار الإجابة الصحيحة فيما يلي ( إجابة واحدة فقط)</w: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</w:p>
          <w:p w:rsidR="00747945" w:rsidRPr="00F33711" w:rsidP="00095857" w14:paraId="539B955E" w14:textId="3E7F8A9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44F61B6B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 w14:paraId="14ACD1B7" w14:textId="1A538E0D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التقدير الأنسب لقياس طول نافذة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14:paraId="1FF66C16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086ABB8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 w14:paraId="0F925B86" w14:textId="0C253FFF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CCDD3EE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F4850C3" w14:textId="31F1DD9F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2سم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44F3A0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E73169C" w14:textId="11AD553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0372B3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 w14:paraId="30D12B5A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2كلم</w:t>
            </w:r>
          </w:p>
          <w:p w:rsidR="00BE257E" w:rsidRPr="00BE257E" w:rsidP="00BE257E" w14:paraId="3F830227" w14:textId="1DED39D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1B5137D8" w14:textId="77777777" w:rsidTr="007F2B6A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 w14:paraId="69D13E55" w14:textId="0EDEA76A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contextualSpacing/>
              <w:rPr>
                <w:rFonts w:eastAsiaTheme="minorHAnsi" w:cs="AL-Mohanad Bold"/>
                <w:bCs/>
                <w:sz w:val="28"/>
                <w:szCs w:val="28"/>
                <w:rtl/>
              </w:rPr>
            </w:pP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Pr="007F2B6A"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يتكرر في نمط مربع ودائرتان 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.</w:t>
            </w:r>
            <w:r w:rsidRPr="007F2B6A"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الشكل الثاني عشر في هذا النمط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Pr="007F2B6A" w:rsidR="00AC1088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هو</w:t>
            </w:r>
            <w:r w:rsidRPr="00513B52" w:rsidR="00AC1088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</w:p>
        </w:tc>
      </w:tr>
      <w:tr w14:paraId="13069688" w14:textId="77777777" w:rsidTr="007F2B6A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5D821B4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2C3F499" w14:textId="2AF2455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دائرة 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28B547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635477B" w14:textId="3CB6282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شبه نحرف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5040E20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79ED6AA" w14:textId="797C557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مستطيل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39E06F5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6A28798B" w14:textId="7E7BAE94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  <w:r w:rsidR="007F2B6A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مربع</w:t>
            </w:r>
          </w:p>
          <w:p w:rsidR="00747945" w:rsidRPr="00747945" w:rsidP="00747945" w14:paraId="207DBE9F" w14:textId="6BA9BF9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31E37F03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 w14:paraId="17DDC537" w14:textId="08CDA647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التقدير الأنسب لقياس سعة حوض استحمام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هو:</w:t>
            </w:r>
          </w:p>
        </w:tc>
      </w:tr>
      <w:tr w14:paraId="377BB0AF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F8C5A1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842C6A1" w14:textId="26976071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ل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4CB101E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D360BAA" w14:textId="098FB6C3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مل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D6A5E83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4B894D8" w14:textId="75551C82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832E05C" w14:textId="1EE4921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 w14:paraId="2DC1B05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كلم</w:t>
            </w:r>
          </w:p>
          <w:p w:rsidR="00BE257E" w:rsidRPr="00BE257E" w:rsidP="00BE257E" w14:paraId="12D6049D" w14:textId="6378D64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60346B4A" w14:textId="77777777" w:rsidTr="002A583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513B52" w:rsidP="00467104" w14:paraId="12584AA6" w14:textId="3FAA04DA">
            <w:pPr>
              <w:numPr>
                <w:ilvl w:val="0"/>
                <w:numId w:val="16"/>
              </w:numPr>
              <w:tabs>
                <w:tab w:val="center" w:pos="4153"/>
                <w:tab w:val="right" w:pos="8306"/>
              </w:tabs>
              <w:spacing w:after="0" w:line="240" w:lineRule="auto"/>
              <w:ind w:left="720" w:hanging="360"/>
              <w:rPr>
                <w:rFonts w:eastAsiaTheme="minorHAnsi"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26415</wp:posOffset>
                      </wp:positionH>
                      <wp:positionV relativeFrom="paragraph">
                        <wp:posOffset>13210</wp:posOffset>
                      </wp:positionV>
                      <wp:extent cx="1232704" cy="464535"/>
                      <wp:effectExtent l="0" t="0" r="24765" b="12065"/>
                      <wp:wrapNone/>
                      <wp:docPr id="673452335" name="مربع نص 67345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32704" cy="46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E257E" w:rsidP="00BE257E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87755" cy="459645"/>
                                        <wp:effectExtent l="0" t="0" r="0" b="0"/>
                                        <wp:docPr id="1870866910" name="صورة 4314037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086691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065" cy="467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73452335" o:spid="_x0000_s1063" type="#_x0000_t202" style="width:97.06pt;height:36.58pt;margin-top:1.04pt;margin-left:2.08pt;mso-height-percent:0;mso-height-relative:margin;mso-width-percent:0;mso-width-relative:margin;mso-wrap-distance-bottom:0;mso-wrap-distance-left:9pt;mso-wrap-distance-right:9pt;mso-wrap-distance-top:0;position:absolute;v-text-anchor:top;z-index:251740160" fillcolor="white" stroked="t" strokecolor="white" strokeweight="0.5pt">
                      <v:textbox>
                        <w:txbxContent>
                          <w:p w:rsidR="00BE257E" w:rsidP="00BE257E" w14:paraId="6382069D" w14:textId="77777777">
                            <w:drawing>
                              <wp:inline distT="0" distB="0" distL="0" distR="0">
                                <wp:extent cx="1087755" cy="459645"/>
                                <wp:effectExtent l="0" t="0" r="0" b="0"/>
                                <wp:docPr id="431403755" name="صورة 4314037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3140375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6065" cy="467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حجم المجسم في الشكل المجاور هو</w:t>
            </w:r>
            <w:r w:rsidRPr="003956B5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  <w:r w:rsidRPr="00513B52" w:rsidR="00467104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F0EC4C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604DD6F" w14:textId="40DF15A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 w14:paraId="13AFC637" w14:textId="1C5E469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4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953EC1E" w14:textId="494EE311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03962753" w14:textId="597D64E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326F4843" w14:textId="7269D884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7233F326" w14:textId="220581E1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16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4E03FD94" w14:textId="4DF1DBF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33F96AB9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32 وحدة مكعبة</w:t>
            </w:r>
          </w:p>
          <w:p w:rsidR="00BE257E" w:rsidRPr="00BE257E" w:rsidP="00BE257E" w14:paraId="0A23EB83" w14:textId="7A97FE0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658C1209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 w14:paraId="767E478E" w14:textId="420AC0FF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اذا كان عقرب الدقائق يشير إلى الرقم 3 ، فإن عدد الدقائق التي يشير إليها 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>هو :</w:t>
            </w:r>
          </w:p>
        </w:tc>
      </w:tr>
      <w:tr w14:paraId="18E5A69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499CE26C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467104" w:rsidRPr="00467104" w:rsidP="00467104" w14:paraId="0260B16A" w14:textId="553386D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-5334635</wp:posOffset>
                      </wp:positionH>
                      <wp:positionV relativeFrom="paragraph">
                        <wp:posOffset>376555</wp:posOffset>
                      </wp:positionV>
                      <wp:extent cx="6440170" cy="8890"/>
                      <wp:effectExtent l="19050" t="19050" r="17780" b="29210"/>
                      <wp:wrapNone/>
                      <wp:docPr id="1635021112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440170" cy="88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64" style="flip:x;mso-height-percent:0;mso-height-relative:margin;mso-width-percent:0;mso-width-relative:margin;mso-wrap-distance-bottom:0;mso-wrap-distance-left:9pt;mso-wrap-distance-right:9pt;mso-wrap-distance-top:0;position:absolute;v-text-anchor:top;z-index:251752448" from="-420.05pt,29.65pt" to="87.05pt,30.35pt" fillcolor="this" stroked="t" strokecolor="black" strokeweight="2.25pt"/>
                  </w:pict>
                </mc:Fallback>
              </mc:AlternateConten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5282D220" w14:textId="72764233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C83079" w:rsidP="00214DB6" w14:paraId="7FC3EC51" w14:textId="2AA51972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rtl/>
                <w:lang w:eastAsia="ar-SA"/>
              </w:rPr>
              <w:t>15</w:t>
            </w:r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1A4DD657" w14:textId="22FEDD9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467104" w:rsidP="00095857" w14:paraId="37248546" w14:textId="5CA160A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0F1994B7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4A09A9" w:rsidP="004A09A9" w14:paraId="5129D40B" w14:textId="2C7C3565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noProof/>
                <w:sz w:val="40"/>
                <w:szCs w:val="40"/>
                <w:rtl/>
                <w:lang w:eastAsia="ar-SA"/>
              </w:rPr>
              <w:t xml:space="preserve">  </w:t>
            </w:r>
            <w:r w:rsidRPr="00BE257E" w:rsidR="00BE257E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eastAsia="ar-SA"/>
              </w:rPr>
              <w:t>30</w:t>
            </w:r>
          </w:p>
          <w:p w:rsidR="00BE257E" w:rsidRPr="00BE257E" w:rsidP="00BE257E" w14:paraId="636AF27E" w14:textId="6021622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</w:tbl>
    <w:p w:rsidR="00BE257E" w:rsidP="00747945" w14:paraId="38892156" w14:textId="3C53C203">
      <w:pPr>
        <w:rPr>
          <w:rFonts w:eastAsiaTheme="minorHAnsi"/>
          <w:b/>
          <w:bCs/>
          <w:sz w:val="28"/>
          <w:szCs w:val="28"/>
          <w:rtl/>
        </w:rPr>
      </w:pPr>
    </w:p>
    <w:p w:rsidR="00747945" w:rsidRPr="00BB7583" w:rsidP="00747945" w14:paraId="636832A7" w14:textId="5C992C66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63711</wp:posOffset>
                </wp:positionH>
                <wp:positionV relativeFrom="paragraph">
                  <wp:posOffset>2884593</wp:posOffset>
                </wp:positionV>
                <wp:extent cx="1515533" cy="1159934"/>
                <wp:effectExtent l="0" t="0" r="27940" b="21590"/>
                <wp:wrapNone/>
                <wp:docPr id="17506525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5533" cy="115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E257E" w14:textId="7B4921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860" cy="999067"/>
                                  <wp:effectExtent l="0" t="0" r="2540" b="0"/>
                                  <wp:docPr id="392723814" name="صورة 122168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72381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536" cy="100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5" type="#_x0000_t202" style="width:119.33pt;height:91.33pt;margin-top:227.13pt;margin-left:5.02pt;mso-height-percent:0;mso-height-relative:margin;mso-width-percent:0;mso-width-relative:margin;mso-wrap-distance-bottom:0;mso-wrap-distance-left:9pt;mso-wrap-distance-right:9pt;mso-wrap-distance-top:0;position:absolute;v-text-anchor:top;z-index:251742208" fillcolor="white" stroked="t" strokecolor="white" strokeweight="0.5pt">
                <v:textbox>
                  <w:txbxContent>
                    <w:p w:rsidR="00BE257E" w14:paraId="48DCBE3F" w14:textId="7B4921AA">
                      <w:drawing>
                        <wp:inline distT="0" distB="0" distL="0" distR="0">
                          <wp:extent cx="1292860" cy="999067"/>
                          <wp:effectExtent l="0" t="0" r="2540" b="0"/>
                          <wp:docPr id="1221681598" name="صورة 12216815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168159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7536" cy="10026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BB7583" w:rsidR="00747945">
        <w:rPr>
          <w:rFonts w:eastAsiaTheme="minorHAnsi" w:hint="cs"/>
          <w:b/>
          <w:bCs/>
          <w:sz w:val="28"/>
          <w:szCs w:val="28"/>
          <w:rtl/>
        </w:rPr>
        <w:t>أكمل الفراغات الاتية بما يناسبها:</w:t>
      </w:r>
      <w:r w:rsidR="004D2263">
        <w:rPr>
          <w:rFonts w:eastAsiaTheme="minorHAnsi" w:hint="cs"/>
          <w:b/>
          <w:bCs/>
          <w:sz w:val="28"/>
          <w:szCs w:val="28"/>
          <w:rtl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1822C08B" w14:textId="77777777" w:rsidTr="00747945">
        <w:tblPrEx>
          <w:tblW w:w="5184" w:type="pct"/>
          <w:tblInd w:w="-13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0322CDFD" w14:textId="7777777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 w:rsidRPr="006B120C">
              <w:rPr>
                <w:rFonts w:eastAsiaTheme="minorHAnsi" w:cs="Times New Roman"/>
                <w:sz w:val="28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694506CC" w14:textId="25B72313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66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3196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الوحدة المناسبة لقياس المسافة بين الرياض ومكة المكرمة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هي ..........................</w:t>
            </w:r>
          </w:p>
        </w:tc>
      </w:tr>
      <w:tr w14:paraId="5D8C5F44" w14:textId="77777777" w:rsidTr="005615E2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30EC2CAC" w14:textId="72F6F65E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12518C9F" w14:textId="227FA3EF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المجسم الذي له 6 أوجه مربعة الشكل و 8 رؤوس و 12 حرفاً هو................</w:t>
            </w:r>
          </w:p>
        </w:tc>
      </w:tr>
      <w:tr w14:paraId="354DAE52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2A29E00A" w14:textId="0F1B1488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 w14:paraId="2384B62D" w14:textId="19A37455">
            <w:pPr>
              <w:tabs>
                <w:tab w:val="left" w:pos="7115"/>
              </w:tabs>
              <w:rPr>
                <w:rFonts w:eastAsia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مضلع له 6 أضلاع و6 رؤوس</w:t>
            </w:r>
            <w:r w:rsidR="005615E2">
              <w:rPr>
                <w:rFonts w:eastAsiaTheme="minorHAnsi" w:hint="cs"/>
                <w:b/>
                <w:bCs/>
                <w:sz w:val="28"/>
                <w:szCs w:val="28"/>
                <w:rtl/>
              </w:rPr>
              <w:t xml:space="preserve"> هو..............</w:t>
            </w:r>
          </w:p>
        </w:tc>
      </w:tr>
      <w:tr w14:paraId="7B207984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5393A36B" w14:textId="399FE3F3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61F124DF" w14:textId="592ADE26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كتلة كيس أرز هي ...................</w:t>
            </w:r>
          </w:p>
        </w:tc>
      </w:tr>
      <w:tr w14:paraId="1A19479D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0F462E1D" w14:textId="4DF798CB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66AD1" w:rsidP="00BD0B6E" w14:paraId="1263CF6D" w14:textId="7D7440BF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D0B6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سعة ملعقة هي ....................</w:t>
            </w:r>
          </w:p>
        </w:tc>
      </w:tr>
      <w:tr w14:paraId="732B7F32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56DD22A8" w14:textId="2EAD75F2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BD0B6E" w:rsidP="00E66AD1" w14:paraId="7C8771F3" w14:textId="0834A24A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الزمن الذي تشير إليه الساعة في الشكل المجاور هو ....................</w:t>
            </w:r>
          </w:p>
        </w:tc>
      </w:tr>
    </w:tbl>
    <w:p w:rsidR="007F2B6A" w:rsidP="001419DF" w14:paraId="1EDD2291" w14:textId="77777777">
      <w:pPr>
        <w:rPr>
          <w:rFonts w:eastAsiaTheme="minorHAnsi"/>
          <w:b/>
          <w:bCs/>
          <w:sz w:val="28"/>
          <w:szCs w:val="28"/>
          <w:rtl/>
        </w:rPr>
      </w:pPr>
    </w:p>
    <w:p w:rsidR="00C83079" w:rsidRPr="001419DF" w:rsidP="001419DF" w14:paraId="2681B57A" w14:textId="40284264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21797</wp:posOffset>
                </wp:positionH>
                <wp:positionV relativeFrom="paragraph">
                  <wp:posOffset>7118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67" style="width:31.35pt;height:28.5pt;margin-top:0.56pt;margin-left:1.72pt;mso-height-percent:0;mso-height-relative:page;mso-width-percent:0;mso-width-relative:page;mso-wrap-distance-bottom:0;mso-wrap-distance-left:9pt;mso-wrap-distance-right:9pt;mso-wrap-distance-top:0;position:absolute;v-text-anchor:top;z-index:251734016" fillcolor="white" stroked="t" strokecolor="black" strokeweight="0.75pt">
                <v:stroke joinstyle="round"/>
              </v:oval>
            </w:pict>
          </mc:Fallback>
        </mc:AlternateContent>
      </w:r>
      <w:r w:rsidRPr="001419DF">
        <w:rPr>
          <w:rFonts w:eastAsiaTheme="minorHAnsi" w:hint="cs"/>
          <w:b/>
          <w:bCs/>
          <w:sz w:val="28"/>
          <w:szCs w:val="28"/>
          <w:rtl/>
        </w:rPr>
        <w:t xml:space="preserve">هل للشكل محور تماثل ؟اكتب "نعم" أو "لا"، واذا كانت الإجابة "نعم" أذكر كم محور تماثل له: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59608A46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1419DF" w14:paraId="78A9FA1D" w14:textId="6FC3247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93932" cy="971600"/>
                  <wp:effectExtent l="0" t="0" r="6350" b="0"/>
                  <wp:docPr id="19870400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40000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2" cy="9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9DF" w:rsidP="00DE4BA6" w14:paraId="423A611A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1419DF" w:rsidP="00DE4BA6" w14:paraId="684A7F3D" w14:textId="2BED1B3B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27" w:type="dxa"/>
          </w:tcPr>
          <w:p w:rsidR="001419DF" w:rsidP="001419DF" w14:paraId="0D00238D" w14:textId="27D939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885950" cy="829340"/>
                  <wp:effectExtent l="0" t="0" r="0" b="8890"/>
                  <wp:docPr id="122732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3203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39" cy="8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BA6" w:rsidP="00E66AD1" w14:paraId="4C143C47" w14:textId="4ECE9193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160653862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8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25824" from="28.05pt,17.55pt" to="569.35pt,18.15pt" fillcolor="this" stroked="t" strokecolor="black" strokeweight="2.25pt"/>
            </w:pict>
          </mc:Fallback>
        </mc:AlternateContent>
      </w:r>
    </w:p>
    <w:p w:rsidR="002A5835" w:rsidP="002A5835" w14:paraId="55C38F92" w14:textId="46117DFD">
      <w:pPr>
        <w:rPr>
          <w:rFonts w:eastAsiaTheme="minorHAnsi"/>
          <w:sz w:val="40"/>
          <w:szCs w:val="40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49618</wp:posOffset>
                </wp:positionH>
                <wp:positionV relativeFrom="paragraph">
                  <wp:posOffset>6011</wp:posOffset>
                </wp:positionV>
                <wp:extent cx="398145" cy="361950"/>
                <wp:effectExtent l="0" t="0" r="20955" b="19050"/>
                <wp:wrapNone/>
                <wp:docPr id="158926604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69" style="width:31.35pt;height:28.5pt;margin-top:0.47pt;margin-left:3.9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606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1419DF">
        <w:rPr>
          <w:rFonts w:eastAsiaTheme="minorHAnsi" w:hint="cs"/>
          <w:sz w:val="40"/>
          <w:szCs w:val="40"/>
          <w:rtl/>
        </w:rPr>
        <w:t>أسمي المجسمات التالية:</w:t>
      </w:r>
    </w:p>
    <w:tbl>
      <w:tblPr>
        <w:tblStyle w:val="TableGrid0"/>
        <w:bidiVisual/>
        <w:tblW w:w="10206" w:type="dxa"/>
        <w:tblLook w:val="04A0"/>
      </w:tblPr>
      <w:tblGrid>
        <w:gridCol w:w="2513"/>
        <w:gridCol w:w="2513"/>
        <w:gridCol w:w="2514"/>
        <w:gridCol w:w="2666"/>
      </w:tblGrid>
      <w:tr w14:paraId="04D0E4B7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1419DF" w14:paraId="5AF8B5AF" w14:textId="58DF5152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900224" cy="906780"/>
                  <wp:effectExtent l="0" t="0" r="0" b="7620"/>
                  <wp:docPr id="21277795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528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58" cy="9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1419DF" w:rsidP="001419DF" w14:paraId="125ED58A" w14:textId="0BC5586A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928358" cy="998855"/>
                  <wp:effectExtent l="0" t="0" r="5715" b="0"/>
                  <wp:docPr id="6365559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55967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24" cy="10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1419DF" w:rsidP="001419DF" w14:paraId="5B32D63D" w14:textId="55FF5812">
            <w:pPr>
              <w:jc w:val="center"/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7364" cy="798195"/>
                  <wp:effectExtent l="0" t="0" r="1905" b="1905"/>
                  <wp:docPr id="626491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9195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39" cy="80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</w:tcPr>
          <w:p w:rsidR="001419DF" w:rsidP="002A5835" w14:paraId="4851CA76" w14:textId="7B53095E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89321" cy="715645"/>
                  <wp:effectExtent l="0" t="0" r="1905" b="8255"/>
                  <wp:docPr id="204033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33663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07" cy="7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33420F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2A5835" w14:paraId="5CE2FDC5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3" w:type="dxa"/>
          </w:tcPr>
          <w:p w:rsidR="001419DF" w:rsidP="002A5835" w14:paraId="0B2E5EBD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4" w:type="dxa"/>
          </w:tcPr>
          <w:p w:rsidR="001419DF" w:rsidP="002A5835" w14:paraId="0CF528EB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666" w:type="dxa"/>
          </w:tcPr>
          <w:p w:rsidR="001419DF" w:rsidP="002A5835" w14:paraId="342F71F3" w14:textId="40F33F87">
            <w:pPr>
              <w:rPr>
                <w:sz w:val="40"/>
                <w:szCs w:val="40"/>
                <w:rtl/>
              </w:rPr>
            </w:pPr>
          </w:p>
        </w:tc>
      </w:tr>
    </w:tbl>
    <w:p w:rsidR="001419DF" w:rsidP="001419DF" w14:paraId="79D334E4" w14:textId="13429E1C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405130</wp:posOffset>
                </wp:positionV>
                <wp:extent cx="6874119" cy="7278"/>
                <wp:effectExtent l="19050" t="19050" r="3175" b="3111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70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38112" from="0,31.9pt" to="541.25pt,32.45pt" fillcolor="this" stroked="t" strokecolor="black" strokeweight="2.25pt"/>
            </w:pict>
          </mc:Fallback>
        </mc:AlternateContent>
      </w:r>
    </w:p>
    <w:p w:rsidR="00DE4BA6" w:rsidP="001419DF" w14:paraId="46654135" w14:textId="0E338A63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محيط كل شكل مما يأتي :</w:t>
      </w:r>
      <w:r w:rsidRPr="00CF7689" w:rsid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03AF936D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DE4BA6" w14:paraId="5D4765C2" w14:textId="791B48F4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5739" cy="1042670"/>
                  <wp:effectExtent l="0" t="0" r="6985" b="5080"/>
                  <wp:docPr id="18687082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08253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27" cy="10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 xml:space="preserve"> ......................</w:t>
            </w:r>
          </w:p>
        </w:tc>
        <w:tc>
          <w:tcPr>
            <w:tcW w:w="5027" w:type="dxa"/>
          </w:tcPr>
          <w:p w:rsidR="001419DF" w:rsidP="00DE4BA6" w14:paraId="1717B60B" w14:textId="6A50A226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margin">
                        <wp:posOffset>-60426</wp:posOffset>
                      </wp:positionH>
                      <wp:positionV relativeFrom="paragraph">
                        <wp:posOffset>-451158</wp:posOffset>
                      </wp:positionV>
                      <wp:extent cx="398145" cy="361950"/>
                      <wp:effectExtent l="0" t="0" r="20955" b="19050"/>
                      <wp:wrapNone/>
                      <wp:docPr id="1837576189" name="شكل بيضاوي 1837576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37576189" o:spid="_x0000_s1071" style="width:31.35pt;height:28.5pt;margin-top:-35.52pt;margin-left:-4.7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6304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8824" cy="1082675"/>
                  <wp:effectExtent l="0" t="0" r="0" b="3175"/>
                  <wp:docPr id="579099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99715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28" cy="10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>......................</w:t>
            </w:r>
          </w:p>
        </w:tc>
      </w:tr>
    </w:tbl>
    <w:p w:rsidR="001419DF" w:rsidP="00DE4BA6" w14:paraId="67584951" w14:textId="731C13AD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198308</wp:posOffset>
                </wp:positionV>
                <wp:extent cx="6874119" cy="7278"/>
                <wp:effectExtent l="19050" t="19050" r="3175" b="31115"/>
                <wp:wrapNone/>
                <wp:docPr id="707114549" name="رابط مستقيم 7071145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7114549" o:spid="_x0000_s107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4256" from="0,15.6pt" to="541.25pt,16.2pt" fillcolor="this" stroked="t" strokecolor="black" strokeweight="2.25pt">
                <w10:wrap anchorx="margin"/>
              </v:line>
            </w:pict>
          </mc:Fallback>
        </mc:AlternateContent>
      </w:r>
    </w:p>
    <w:p w:rsidR="001419DF" w:rsidP="00DE4BA6" w14:paraId="745380D3" w14:textId="7C12AA4C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مساحة كل شكل مما يأتي :</w:t>
      </w:r>
      <w:r w:rsidRPr="00CF7689" w:rsid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45D6A61F" w14:textId="77777777" w:rsidTr="00CF7689">
        <w:tblPrEx>
          <w:tblW w:w="0" w:type="auto"/>
          <w:tblLook w:val="04A0"/>
        </w:tblPrEx>
        <w:tc>
          <w:tcPr>
            <w:tcW w:w="5027" w:type="dxa"/>
          </w:tcPr>
          <w:p w:rsidR="00CF7689" w:rsidP="00DE4BA6" w14:paraId="56D62F72" w14:textId="39179475">
            <w:pPr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19969" cy="1098550"/>
                  <wp:effectExtent l="0" t="0" r="0" b="6350"/>
                  <wp:docPr id="3208375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37532" name="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99" cy="109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21AAFA8B" w14:textId="77777777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............................</w:t>
            </w:r>
          </w:p>
          <w:p w:rsidR="00CF7689" w:rsidP="00DE4BA6" w14:paraId="160CEC01" w14:textId="5B889437">
            <w:pPr>
              <w:rPr>
                <w:sz w:val="40"/>
                <w:szCs w:val="40"/>
                <w:rtl/>
              </w:rPr>
            </w:pPr>
          </w:p>
        </w:tc>
        <w:tc>
          <w:tcPr>
            <w:tcW w:w="5027" w:type="dxa"/>
          </w:tcPr>
          <w:p w:rsidR="00CF7689" w:rsidP="00DE4BA6" w14:paraId="161DCF1A" w14:textId="5580EB1F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margin">
                        <wp:posOffset>-51372</wp:posOffset>
                      </wp:positionH>
                      <wp:positionV relativeFrom="paragraph">
                        <wp:posOffset>-460847</wp:posOffset>
                      </wp:positionV>
                      <wp:extent cx="398145" cy="361950"/>
                      <wp:effectExtent l="0" t="0" r="20955" b="19050"/>
                      <wp:wrapNone/>
                      <wp:docPr id="1208346046" name="شكل بيضاوي 1208346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08346046" o:spid="_x0000_s1073" style="width:31.35pt;height:28.5pt;margin-top:-36.29pt;margin-left:-4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8352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90955" cy="1035698"/>
                  <wp:effectExtent l="0" t="0" r="4445" b="0"/>
                  <wp:docPr id="17510985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98550" name="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13" cy="10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08C6988A" w14:textId="01188391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</w:t>
            </w:r>
          </w:p>
        </w:tc>
      </w:tr>
    </w:tbl>
    <w:p w:rsidR="00214DB6" w:rsidRPr="00214DB6" w:rsidP="00CF7689" w14:paraId="25EACD12" w14:textId="26493E3E">
      <w:pPr>
        <w:tabs>
          <w:tab w:val="left" w:pos="4179"/>
        </w:tabs>
        <w:rPr>
          <w:rFonts w:eastAsiaTheme="minorHAnsi"/>
          <w:sz w:val="40"/>
          <w:szCs w:val="40"/>
          <w:rtl/>
        </w:rPr>
        <w:sectPr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2501384</wp:posOffset>
                </wp:positionH>
                <wp:positionV relativeFrom="paragraph">
                  <wp:posOffset>113030</wp:posOffset>
                </wp:positionV>
                <wp:extent cx="1384626" cy="1013989"/>
                <wp:effectExtent l="0" t="0" r="25400" b="15240"/>
                <wp:wrapNone/>
                <wp:docPr id="12505497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4626" cy="1013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F7689" w:rsidRPr="00CF7689" w:rsidP="00CF7689" w14:textId="30F3062D">
                            <w:pPr>
                              <w:tabs>
                                <w:tab w:val="left" w:pos="4179"/>
                              </w:tabs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F768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انتهت الأسئلة ..                              أ/عهود  </w:t>
                            </w:r>
                          </w:p>
                          <w:p w:rsidR="00CF768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74" type="#_x0000_t202" style="width:109.03pt;height:79.84pt;margin-top:8.9pt;margin-left:196.96pt;mso-width-percent:0;mso-width-relative:margin;mso-wrap-distance-bottom:0;mso-wrap-distance-left:9pt;mso-wrap-distance-right:9pt;mso-wrap-distance-top:0;position:absolute;v-text-anchor:top;z-index:251750400" fillcolor="white" stroked="t" strokecolor="white" strokeweight="0.5pt">
                <v:textbox>
                  <w:txbxContent>
                    <w:p w:rsidR="00CF7689" w:rsidRPr="00CF7689" w:rsidP="00CF7689" w14:paraId="4BF3D75B" w14:textId="30F3062D">
                      <w:pPr>
                        <w:tabs>
                          <w:tab w:val="left" w:pos="4179"/>
                        </w:tabs>
                        <w:rPr>
                          <w:sz w:val="32"/>
                          <w:szCs w:val="32"/>
                          <w:rtl/>
                        </w:rPr>
                      </w:pPr>
                      <w:r w:rsidRPr="00CF768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انتهت الأسئلة ..                              أ/عهود  </w:t>
                      </w:r>
                    </w:p>
                    <w:p w:rsidR="00CF7689" w14:paraId="0F55161B" w14:textId="77777777"/>
                  </w:txbxContent>
                </v:textbox>
              </v:shape>
            </w:pict>
          </mc:Fallback>
        </mc:AlternateContent>
      </w:r>
      <w:r w:rsidR="00214DB6">
        <w:rPr>
          <w:rFonts w:eastAsiaTheme="minorHAnsi" w:hint="cs"/>
          <w:sz w:val="40"/>
          <w:szCs w:val="40"/>
          <w:rtl/>
        </w:rPr>
        <w:t xml:space="preserve"> </w:t>
      </w:r>
    </w:p>
    <w:p w:rsidR="00BA6B9C" w14:paraId="3817F94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9616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045335" cy="7239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5" type="#_x0000_t202" alt="الدرجة…" style="width:161.05pt;height:57pt;margin-top:33.75pt;margin-left:-0.6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758592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paraId="2DAA82DE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A6B9C" w14:paraId="016B3DF8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A6B9C" w14:paraId="0A34F2DE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62688" behindDoc="0" locked="0" layoutInCell="1" allowOverlap="1">
            <wp:simplePos x="0" y="0"/>
            <wp:positionH relativeFrom="margin">
              <wp:posOffset>711200</wp:posOffset>
            </wp:positionH>
            <wp:positionV relativeFrom="page">
              <wp:posOffset>419100</wp:posOffset>
            </wp:positionV>
            <wp:extent cx="704850" cy="323694"/>
            <wp:effectExtent l="0" t="0" r="0" b="635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69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7568" behindDoc="0" locked="0" layoutInCell="1" allowOverlap="1">
                <wp:simplePos x="0" y="0"/>
                <wp:positionH relativeFrom="margin">
                  <wp:posOffset>4831080</wp:posOffset>
                </wp:positionH>
                <wp:positionV relativeFrom="page">
                  <wp:posOffset>428625</wp:posOffset>
                </wp:positionV>
                <wp:extent cx="1931670" cy="104648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1670" cy="1046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76" type="#_x0000_t202" alt="المملكة العربية السعودية…" style="width:152.1pt;height:82.4pt;margin-top:33.75pt;margin-left:380.4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56544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paraId="75E7C1C3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A6B9C" w14:paraId="57014346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A6B9C" w14:paraId="667EA62D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A6B9C" w14:paraId="23B9ECB5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5626">
        <w:rPr>
          <w:noProof/>
        </w:rPr>
        <w:drawing>
          <wp:anchor distT="152400" distB="152400" distL="152400" distR="152400" simplePos="0" relativeHeight="251755520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A6B9C" w14:paraId="0AC207F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p w:rsidR="00BA6B9C" w14:paraId="50B8179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63712" behindDoc="0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2628900</wp:posOffset>
            </wp:positionV>
            <wp:extent cx="623570" cy="295275"/>
            <wp:effectExtent l="0" t="0" r="5080" b="9525"/>
            <wp:wrapNone/>
            <wp:docPr id="1073741836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2412.png" descr="IMG_241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952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26">
        <w:rPr>
          <w:noProof/>
        </w:rPr>
        <w:drawing>
          <wp:anchor distT="152400" distB="152400" distL="152400" distR="152400" simplePos="0" relativeHeight="251754496" behindDoc="0" locked="0" layoutInCell="1" allowOverlap="1">
            <wp:simplePos x="0" y="0"/>
            <wp:positionH relativeFrom="page">
              <wp:posOffset>372381</wp:posOffset>
            </wp:positionH>
            <wp:positionV relativeFrom="page">
              <wp:posOffset>2040604</wp:posOffset>
            </wp:positionV>
            <wp:extent cx="6635293" cy="444332"/>
            <wp:effectExtent l="0" t="0" r="0" b="0"/>
            <wp:wrapTopAndBottom/>
            <wp:docPr id="1073741835" name="officeArt object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4332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tblpPr w:leftFromText="180" w:rightFromText="180" w:vertAnchor="page" w:horzAnchor="margin" w:tblpXSpec="center" w:tblpY="4156"/>
        <w:bidiVisual/>
        <w:tblW w:w="1062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63"/>
        <w:gridCol w:w="2112"/>
        <w:gridCol w:w="582"/>
        <w:gridCol w:w="2198"/>
        <w:gridCol w:w="495"/>
        <w:gridCol w:w="2032"/>
        <w:gridCol w:w="519"/>
        <w:gridCol w:w="2127"/>
      </w:tblGrid>
      <w:tr w14:paraId="136B4DB4" w14:textId="77777777" w:rsidTr="002E4F32">
        <w:tblPrEx>
          <w:tblW w:w="1062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cantSplit/>
          <w:trHeight w:hRule="exact" w:val="454"/>
          <w:tblHeader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571415" w:rsidRPr="0050123F" w:rsidP="002E4F32" w14:paraId="416D2683" w14:textId="77777777">
            <w:pPr>
              <w:ind w:right="351"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Pr="002E4F3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4706FE02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393"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690AB44" w14:textId="77777777">
            <w:pPr>
              <w:bidi w:val="0"/>
              <w:ind w:left="209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الوحدة الأنسب لقياس طول سيارة  هي   </w:t>
            </w:r>
          </w:p>
        </w:tc>
      </w:tr>
      <w:tr w14:paraId="22F6658A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39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24B764E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4067789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الملمتر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7249D83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2BB5CC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السنتمتر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8E3A60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065ED27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المتر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147E65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E5D0E33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الكيلومتر</w:t>
            </w:r>
          </w:p>
        </w:tc>
      </w:tr>
      <w:tr w14:paraId="2331EB04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676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D16B6B" w14:paraId="61A21CA6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70880" behindDoc="0" locked="0" layoutInCell="1" allowOverlap="1">
                  <wp:simplePos x="0" y="0"/>
                  <wp:positionH relativeFrom="margin">
                    <wp:posOffset>2695575</wp:posOffset>
                  </wp:positionH>
                  <wp:positionV relativeFrom="line">
                    <wp:posOffset>-108585</wp:posOffset>
                  </wp:positionV>
                  <wp:extent cx="831215" cy="574040"/>
                  <wp:effectExtent l="0" t="0" r="0" b="0"/>
                  <wp:wrapNone/>
                  <wp:docPr id="1073741833" name="officeArt object" descr="IMG_17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1713.png" descr="IMG_1713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5740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محيط المثلث المجاور</w:t>
            </w:r>
            <w:r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يساوي </w:t>
            </w:r>
            <w:r w:rsidR="00D16B6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5899A796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D11C2B5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D6773D1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١٤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4D2FF81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DA0C4E3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١٣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سم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BAE2E2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42E5BF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سم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18B4151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6557C9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٨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سم</w:t>
            </w:r>
          </w:p>
        </w:tc>
      </w:tr>
      <w:tr w14:paraId="525E4EA2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51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9BF1391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71904" behindDoc="0" locked="0" layoutInCell="1" allowOverlap="1">
                  <wp:simplePos x="0" y="0"/>
                  <wp:positionH relativeFrom="margin">
                    <wp:posOffset>3655695</wp:posOffset>
                  </wp:positionH>
                  <wp:positionV relativeFrom="line">
                    <wp:posOffset>18415</wp:posOffset>
                  </wp:positionV>
                  <wp:extent cx="364490" cy="276225"/>
                  <wp:effectExtent l="0" t="0" r="0" b="0"/>
                  <wp:wrapNone/>
                  <wp:docPr id="1073741832" name="officeArt object" descr="IMG_17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1738.png" descr="IMG_173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rcRect t="22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2762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لسعة فنجال قهوة هو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365DD644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6FB761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7EE3701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٥٠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8C11BB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3515382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٥٠ 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1FD9120" w14:textId="77777777">
            <w:pPr>
              <w:jc w:val="center"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7B52582" w14:textId="449E702E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385722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B6CBE80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5D4F8E8" w14:textId="2532B53E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385722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</w:tr>
      <w:tr w14:paraId="7CFDE14E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8F1BD74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397408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اذا كان الكيلوجرام الواحد يساوي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١٠٠٠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جرام فكم جرامًا في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كيلوجرام ؟ </w:t>
            </w:r>
          </w:p>
        </w:tc>
      </w:tr>
      <w:tr w14:paraId="60B38C3B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2B96932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E056062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جرام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F4F526F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11A6D6E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٤٠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جرام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DE4C73E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CBC446E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٤٠٠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جرام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D99FE8F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7C7A28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٤٠٠٠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جرام</w:t>
            </w:r>
          </w:p>
        </w:tc>
      </w:tr>
      <w:tr w14:paraId="1AE998B7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54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3179630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772928" behindDoc="0" locked="0" layoutInCell="1" allowOverlap="1">
                  <wp:simplePos x="0" y="0"/>
                  <wp:positionH relativeFrom="margin">
                    <wp:posOffset>3289935</wp:posOffset>
                  </wp:positionH>
                  <wp:positionV relativeFrom="line">
                    <wp:posOffset>-57150</wp:posOffset>
                  </wp:positionV>
                  <wp:extent cx="766445" cy="391795"/>
                  <wp:effectExtent l="0" t="0" r="0" b="0"/>
                  <wp:wrapNone/>
                  <wp:docPr id="1073741831" name="officeArt object" descr="IMG_38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3835.png" descr="IMG_383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3917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لكتلة مايلي  هو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18416B77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E945FD4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D2CF61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0E9EBC1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90640D3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FF1C647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95073A6" w14:textId="096F2D6E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٣٠٠ </w:t>
            </w:r>
            <w:r w:rsidR="0097473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E7189AF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4BBEB5E" w14:textId="58E031F4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٣٠٠ </w:t>
            </w:r>
            <w:r w:rsidR="0097473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</w:tr>
      <w:tr w14:paraId="28B488F9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0C46071" w14:textId="77777777">
            <w:pPr>
              <w:bidi w:val="0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6-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إذا أشار عقرب الدقائق على الرقم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2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فإن عدد الدقائق الذي يشير إليها هو ؟              </w:t>
            </w:r>
          </w:p>
        </w:tc>
      </w:tr>
      <w:tr w14:paraId="45EC5385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0F77B9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14D467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دقائق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C9531A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29F89A5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١٥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D7069F0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C9D04B7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دقيقة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ECAA2F0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ED9D5D0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٢٥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دقيقة</w:t>
            </w:r>
          </w:p>
        </w:tc>
      </w:tr>
      <w:tr w14:paraId="2093C24D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64CEFAF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397408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المجسم الذي له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أوجه و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١٢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حرفًا و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٨ </w:t>
            </w:r>
            <w:r w:rsidR="00397408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رؤوس هو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44284F19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F91C083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59358C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مكعب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0C289F0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232918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مخروط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905E3F9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207B1EE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اسطوانة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C41D593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4AB2146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كرة</w:t>
            </w:r>
          </w:p>
        </w:tc>
      </w:tr>
      <w:tr w14:paraId="1F361D99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96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96F55A9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الشكل المستوي الذي له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٨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أضلاع و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٨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زوايا يسمى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56BA05AF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A1A2AF4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8EED191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رباعي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CEA9C7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F824812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خماسي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4139A27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F0DAC2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سداسي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A93044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518E299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ثماني</w:t>
            </w:r>
          </w:p>
        </w:tc>
      </w:tr>
      <w:tr w14:paraId="71EA599F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36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978FF63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المجسم الذي له وجهان دائريان هو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003E6F74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67D0EB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6AB4ABE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مكعب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45F2BF2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225C359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مخروط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DC3FE6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303A3C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اسطوانة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DAF4536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7FF17B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كرة</w:t>
            </w:r>
          </w:p>
        </w:tc>
      </w:tr>
      <w:tr w14:paraId="032BA97A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63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64654AF" w14:textId="77777777">
            <w:pPr>
              <w:bidi w:val="0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778048" behindDoc="0" locked="0" layoutInCell="1" allowOverlap="1">
                      <wp:simplePos x="0" y="0"/>
                      <wp:positionH relativeFrom="margin">
                        <wp:posOffset>3330575</wp:posOffset>
                      </wp:positionH>
                      <wp:positionV relativeFrom="line">
                        <wp:posOffset>635</wp:posOffset>
                      </wp:positionV>
                      <wp:extent cx="391795" cy="346075"/>
                      <wp:effectExtent l="0" t="0" r="27305" b="34925"/>
                      <wp:wrapNone/>
                      <wp:docPr id="1073741830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1795" cy="34607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433" w="21506" stroke="1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77" alt="قلب" style="width:30.85pt;height:27.25pt;margin-top:0.05pt;margin-left:262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77024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2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10-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عدد محاور التماثل في الشكل المجاور تساوي     </w:t>
            </w:r>
            <w:r w:rsidRPr="0050123F" w:rsid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C48F2E7" w14:textId="77777777" w:rsidTr="002E4F32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D115E66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E5F47E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857038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D2FF165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34C79E0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7EC331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B717D83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BE8C7E2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</w:tr>
    </w:tbl>
    <w:p w:rsidR="00BA6B9C" w:rsidRPr="0050123F" w:rsidP="00571415" w14:paraId="459B84E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1664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line">
                  <wp:posOffset>338455</wp:posOffset>
                </wp:positionV>
                <wp:extent cx="6637020" cy="385445"/>
                <wp:effectExtent l="0" t="0" r="0" b="0"/>
                <wp:wrapTopAndBottom/>
                <wp:docPr id="1073741834" name="officeArt object" descr="اختبار منتصف الفصل الدراسي الثالث لمادة الرياضيات للصف الثالث الابتدائي للعام الدراسي 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7020" cy="3854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:rsidRPr="002E4F32" w14:textId="77777777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الثالث الابتدائي للعام الدراسي 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8" type="#_x0000_t202" alt="اختبار منتصف الفصل الدراسي الثالث لمادة الرياضيات للصف الثالث الابتدائي للعام الدراسي  ١٤٤٤ هـ" style="width:522.6pt;height:30.35pt;margin-top:26.65pt;margin-left:3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60640" filled="f" fillcolor="this" stroked="f" strokeweight="1pt">
                <v:stroke joinstyle="miter"/>
                <v:textbox inset="4pt,4pt,4pt,4pt">
                  <w:txbxContent>
                    <w:p w:rsidR="00BA6B9C" w:rsidRPr="002E4F32" w14:paraId="4979B50C" w14:textId="77777777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اختبار منتصف الفصل الدراسي الثالث لمادة الرياضيات للصف الثالث الابتدائي للعام الدراسي 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5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115"/>
        <w:gridCol w:w="1393"/>
      </w:tblGrid>
      <w:tr w14:paraId="74BE86EA" w14:textId="77777777" w:rsidTr="00397408">
        <w:tblPrEx>
          <w:tblW w:w="1050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cantSplit/>
          <w:trHeight w:val="465"/>
          <w:tblHeader/>
          <w:jc w:val="center"/>
        </w:trPr>
        <w:tc>
          <w:tcPr>
            <w:tcW w:w="10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P="0050123F" w14:paraId="7A46447E" w14:textId="77777777">
            <w:pPr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</w:p>
        </w:tc>
      </w:tr>
      <w:tr w14:paraId="1DC43462" w14:textId="77777777" w:rsidTr="00397408">
        <w:tblPrEx>
          <w:tblW w:w="10508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14:paraId="4C4AA3A3" w14:textId="77777777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Pr="0050123F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المساحة هي طول الخط حول شكل معين   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66747BF4" w14:textId="77777777">
            <w:pPr>
              <w:bidi w:val="0"/>
              <w:rPr>
                <w:sz w:val="24"/>
                <w:szCs w:val="24"/>
              </w:rPr>
            </w:pPr>
          </w:p>
        </w:tc>
      </w:tr>
      <w:tr w14:paraId="034F4BCD" w14:textId="77777777" w:rsidTr="00397408">
        <w:tblPrEx>
          <w:tblW w:w="10508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14:paraId="0B1A46EE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50123F" w:rsid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تستعمل الوحدات المكعبة لقياس الحجم </w:t>
            </w:r>
            <w:r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0A1FDC33" w14:textId="77777777">
            <w:pPr>
              <w:bidi w:val="0"/>
              <w:rPr>
                <w:sz w:val="24"/>
                <w:szCs w:val="24"/>
              </w:rPr>
            </w:pPr>
          </w:p>
        </w:tc>
      </w:tr>
      <w:tr w14:paraId="43AE03B6" w14:textId="77777777" w:rsidTr="00397408">
        <w:tblPrEx>
          <w:tblW w:w="10508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14:paraId="141B9E97" w14:textId="77777777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3- </w:t>
            </w:r>
            <w:r w:rsidRPr="0050123F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الشكل المضلع يكون مغلق دائمًا  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029FB34B" w14:textId="77777777">
            <w:pPr>
              <w:bidi w:val="0"/>
              <w:rPr>
                <w:sz w:val="24"/>
                <w:szCs w:val="24"/>
              </w:rPr>
            </w:pPr>
          </w:p>
        </w:tc>
      </w:tr>
      <w:tr w14:paraId="7EBB32F3" w14:textId="77777777" w:rsidTr="00397408">
        <w:tblPrEx>
          <w:tblW w:w="10508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P="0050123F" w14:paraId="05D13131" w14:textId="77777777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4- </w:t>
            </w:r>
            <w:r w:rsidRPr="0050123F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الشكل المستوي هو شكل ثنائي الأبعاد له طول وعرض       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4558E7A3" w14:textId="77777777">
            <w:pPr>
              <w:bidi w:val="0"/>
              <w:rPr>
                <w:sz w:val="24"/>
                <w:szCs w:val="24"/>
              </w:rPr>
            </w:pPr>
          </w:p>
        </w:tc>
      </w:tr>
    </w:tbl>
    <w:p w:rsidR="00BA6B9C" w14:paraId="6E9E933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64736" behindDoc="0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781050</wp:posOffset>
            </wp:positionV>
            <wp:extent cx="591185" cy="286385"/>
            <wp:effectExtent l="0" t="0" r="0" b="0"/>
            <wp:wrapNone/>
            <wp:docPr id="107374184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2410.png" descr="IMG_241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2863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26">
        <w:rPr>
          <w:noProof/>
        </w:rPr>
        <w:drawing>
          <wp:anchor distT="152400" distB="152400" distL="152400" distR="152400" simplePos="0" relativeHeight="251774976" behindDoc="0" locked="0" layoutInCell="1" allowOverlap="1">
            <wp:simplePos x="0" y="0"/>
            <wp:positionH relativeFrom="margin">
              <wp:posOffset>1993850</wp:posOffset>
            </wp:positionH>
            <wp:positionV relativeFrom="line">
              <wp:posOffset>2005111</wp:posOffset>
            </wp:positionV>
            <wp:extent cx="1419829" cy="778823"/>
            <wp:effectExtent l="0" t="0" r="0" b="0"/>
            <wp:wrapNone/>
            <wp:docPr id="1073741839" name="officeArt object" descr="IMG_38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3839.png" descr="IMG_3839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19829" cy="77882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2013A820" w14:textId="77777777" w:rsidTr="002E4F3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5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50123F" w14:paraId="548226B4" w14:textId="77777777">
            <w:pPr>
              <w:rPr>
                <w:rFonts w:ascii="Arial" w:eastAsia="Geeza Pro Bold" w:hAnsi="Arial" w:cs="Arial"/>
                <w:color w:val="3232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765760" behindDoc="0" locked="0" layoutInCell="1" allowOverlap="1">
                  <wp:simplePos x="0" y="0"/>
                  <wp:positionH relativeFrom="margin">
                    <wp:posOffset>-35560</wp:posOffset>
                  </wp:positionH>
                  <wp:positionV relativeFrom="line">
                    <wp:posOffset>-49530</wp:posOffset>
                  </wp:positionV>
                  <wp:extent cx="659765" cy="316865"/>
                  <wp:effectExtent l="0" t="0" r="6985" b="6985"/>
                  <wp:wrapNone/>
                  <wp:docPr id="1073741837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rcRect l="19109" t="38866" r="34570" b="3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3168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</w:t>
            </w:r>
            <w:r w:rsidRPr="00D16B6B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لث: أ</w:t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جب عن المطلوب فيما يلي </w:t>
            </w:r>
            <w:r w:rsidRPr="00D16B6B" w:rsidR="00B75626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43D9C538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72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50123F" w14:paraId="2D259A35" w14:textId="77777777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773952" behindDoc="0" locked="0" layoutInCell="1" allowOverlap="1">
                  <wp:simplePos x="0" y="0"/>
                  <wp:positionH relativeFrom="margin">
                    <wp:posOffset>1849755</wp:posOffset>
                  </wp:positionH>
                  <wp:positionV relativeFrom="line">
                    <wp:posOffset>14605</wp:posOffset>
                  </wp:positionV>
                  <wp:extent cx="731520" cy="1000760"/>
                  <wp:effectExtent l="0" t="0" r="0" b="0"/>
                  <wp:wrapNone/>
                  <wp:docPr id="1073741838" name="officeArt object" descr="IMG_38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837.png" descr="IMG_383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007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 </w:t>
            </w:r>
            <w:r w:rsidRPr="00D16B6B" w:rsid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D16B6B" w:rsidR="00B75626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أكمل الفراغات بما يناسبها </w:t>
            </w:r>
            <w:r w:rsidRPr="00D16B6B" w:rsidR="00B75626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BA6B9C" w:rsidRPr="00D16B6B" w14:paraId="1699C124" w14:textId="77777777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اسم المجسم  </w:t>
            </w: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: …………….….</w:t>
            </w:r>
          </w:p>
          <w:p w:rsidR="00BA6B9C" w:rsidRPr="00D16B6B" w14:paraId="23934C69" w14:textId="77777777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عدد الأوجه   </w:t>
            </w: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:  ………………</w:t>
            </w:r>
          </w:p>
          <w:p w:rsidR="00BA6B9C" w:rsidRPr="00D16B6B" w14:paraId="64E712D0" w14:textId="77777777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عدد الأحرف  </w:t>
            </w: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: …………….…</w:t>
            </w:r>
          </w:p>
          <w:p w:rsidR="00BA6B9C" w:rsidRPr="00D16B6B" w14:paraId="0FC99806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عدد الرؤوس </w:t>
            </w: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: ……………….                  </w:t>
            </w:r>
          </w:p>
        </w:tc>
      </w:tr>
      <w:tr w14:paraId="59DB0B11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50123F" w14:paraId="146FC12D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D16B6B" w:rsid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أوجد حجم المجسم التالي   </w:t>
            </w: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BA6B9C" w:rsidRPr="00D16B6B" w14:paraId="1E5287EF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</w:t>
            </w:r>
          </w:p>
          <w:p w:rsidR="00BA6B9C" w:rsidRPr="00D16B6B" w14:paraId="5F359238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 </w:t>
            </w: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وحدة مكعبة </w:t>
            </w:r>
          </w:p>
          <w:p w:rsidR="00BA6B9C" w:rsidRPr="00D16B6B" w14:paraId="2537699A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0BA6DCCB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50123F" w14:paraId="43446803" w14:textId="77777777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776000" behindDoc="0" locked="0" layoutInCell="1" allowOverlap="1">
                  <wp:simplePos x="0" y="0"/>
                  <wp:positionH relativeFrom="margin">
                    <wp:posOffset>2161540</wp:posOffset>
                  </wp:positionH>
                  <wp:positionV relativeFrom="line">
                    <wp:posOffset>-161925</wp:posOffset>
                  </wp:positionV>
                  <wp:extent cx="790575" cy="1202055"/>
                  <wp:effectExtent l="0" t="0" r="0" b="0"/>
                  <wp:wrapNone/>
                  <wp:docPr id="1073741840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D16B6B" w:rsidR="00B75626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مساحة الجزء المظلل المجاور </w:t>
            </w:r>
            <w:r w:rsidRPr="00D16B6B" w:rsidR="00B75626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BA6B9C" w:rsidRPr="00D16B6B" w14:paraId="325716F4" w14:textId="77777777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52185CA4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………………….. </w:t>
            </w: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وحدة مربعة </w:t>
            </w:r>
          </w:p>
        </w:tc>
      </w:tr>
      <w:tr w14:paraId="5A3193DA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37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50123F" w14:paraId="1B7109BA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 w:rsidRPr="00D16B6B" w:rsid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D16B6B" w:rsid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رتب وحدات قياس الطول الآتية من الأصغر إلى الأكبر </w:t>
            </w: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.  </w:t>
            </w:r>
          </w:p>
          <w:p w:rsidR="00BA6B9C" w:rsidRPr="002E4F32" w:rsidP="0050123F" w14:paraId="5A8EDDF7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2E4F32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2E4F32" w:rsidR="00B75626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المتر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،</w:t>
            </w:r>
            <w:r w:rsidRPr="002E4F32" w:rsidR="002E4F32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الكيلو متر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،</w:t>
            </w:r>
            <w:r w:rsidRPr="002E4F32" w:rsidR="002E4F32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السنتمتر </w:t>
            </w:r>
            <w:r w:rsidRPr="002E4F32" w:rsidR="002E4F32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،</w:t>
            </w:r>
            <w:r w:rsidRPr="002E4F32" w:rsidR="002E4F32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الملمتر </w:t>
            </w:r>
            <w:r w:rsidRPr="002E4F32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  <w:p w:rsidR="00BA6B9C" w:rsidRPr="00D16B6B" w14:paraId="35E62BD1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5A2BB7A8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</w:t>
            </w:r>
          </w:p>
        </w:tc>
      </w:tr>
      <w:tr w14:paraId="7829F750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D16B6B" w14:paraId="3B01FAA5" w14:textId="77777777">
            <w:pPr>
              <w:rPr>
                <w:rFonts w:ascii="Arial" w:eastAsia="Arial" w:hAnsi="Arial" w:cs="Arial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هـ</w:t>
            </w:r>
            <w:r w:rsidRPr="00D16B6B" w:rsidR="00D16B6B">
              <w:rPr>
                <w:rFonts w:ascii="Arial" w:eastAsia="Geeza Pro Regular" w:hAnsi="Arial" w:cs="Arial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16B6B"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قاد سالم دراجته مسافة ٢ كيلومتر إلى بيت عمه ثم قادها ضعف هذه المسافة إلى المتنزه فما المسافة الكلية التي قطعها ؟ </w:t>
            </w:r>
          </w:p>
          <w:p w:rsidR="00BA6B9C" w:rsidRPr="00D16B6B" w14:paraId="55F96DB9" w14:textId="77777777">
            <w:pPr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5CF32D9E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…………………………………………………………………………………………… </w:t>
            </w:r>
          </w:p>
        </w:tc>
      </w:tr>
    </w:tbl>
    <w:p w:rsidR="00BA6B9C" w14:paraId="7D01ADF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7808" behindDoc="0" locked="0" layoutInCell="1" allowOverlap="1">
                <wp:simplePos x="0" y="0"/>
                <wp:positionH relativeFrom="margin">
                  <wp:posOffset>5829466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79" type="#_x0000_t202" alt="معلم /ة المادة :" style="width:71.7pt;height:24.57pt;margin-top:57.81pt;margin-left:459.01pt;mso-position-horizontal-relative:margin;mso-position-vertical-relative:line;mso-wrap-distance-bottom:12pt;mso-wrap-distance-left:12pt;mso-wrap-distance-right:12pt;mso-wrap-distance-top:12pt;position:absolute;v-text-anchor:top;z-index:251766784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paraId="355FBCFD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9856" behindDoc="0" locked="0" layoutInCell="1" allowOverlap="1">
                <wp:simplePos x="0" y="0"/>
                <wp:positionH relativeFrom="margin">
                  <wp:posOffset>70950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مدير /ة المدرس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مدير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المدرسة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0" type="#_x0000_t202" alt="مدير /ة المدرسة :" style="width:71.7pt;height:24.57pt;margin-top:57.81pt;margin-left:5.59pt;mso-position-horizontal-relative:margin;mso-position-vertical-relative:line;mso-wrap-distance-bottom:12pt;mso-wrap-distance-left:12pt;mso-wrap-distance-right:12pt;mso-wrap-distance-top:12pt;position:absolute;v-text-anchor:top;z-index:251768832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paraId="5EFED05F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مدير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المدرسة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Sect="00397408">
      <w:pgSz w:w="11906" w:h="16838" w:code="9"/>
      <w:pgMar w:top="1135" w:right="567" w:bottom="709" w:left="567" w:header="709" w:footer="85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Amiri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189F0D30" w14:textId="77777777">
    <w:pPr>
      <w:pStyle w:val="Footer"/>
      <w:jc w:val="center"/>
    </w:pPr>
  </w:p>
  <w:p w:rsidR="008443FF" w14:paraId="28C9A8DB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40798"/>
    <w:multiLevelType w:val="hybridMultilevel"/>
    <w:tmpl w:val="0A5238C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65E70"/>
    <w:multiLevelType w:val="hybridMultilevel"/>
    <w:tmpl w:val="4A700B22"/>
    <w:lvl w:ilvl="0">
      <w:start w:val="0"/>
      <w:numFmt w:val="bullet"/>
      <w:lvlText w:val=""/>
      <w:lvlJc w:val="left"/>
      <w:pPr>
        <w:ind w:left="2610" w:hanging="450"/>
      </w:pPr>
      <w:rPr>
        <w:rFonts w:ascii="Wingdings" w:eastAsia="Times New Roman" w:hAnsi="Wingdings" w:cs="Microsoft Sans Serif" w:hint="default"/>
        <w:b/>
        <w:color w:val="808000"/>
      </w:rPr>
    </w:lvl>
    <w:lvl w:ilvl="1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3F4570E6"/>
    <w:multiLevelType w:val="hybridMultilevel"/>
    <w:tmpl w:val="D9ECEE94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EastAsia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64DDB"/>
    <w:multiLevelType w:val="hybridMultilevel"/>
    <w:tmpl w:val="3A261BF4"/>
    <w:lvl w:ilvl="0">
      <w:start w:val="1"/>
      <w:numFmt w:val="decimal"/>
      <w:lvlText w:val="%1."/>
      <w:lvlJc w:val="left"/>
      <w:pPr>
        <w:ind w:left="1069" w:hanging="360"/>
      </w:p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41E7958"/>
    <w:multiLevelType w:val="hybridMultilevel"/>
    <w:tmpl w:val="D4149B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2453E4"/>
    <w:multiLevelType w:val="hybridMultilevel"/>
    <w:tmpl w:val="9648D06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B1078"/>
    <w:multiLevelType w:val="hybridMultilevel"/>
    <w:tmpl w:val="D82475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46494B"/>
    <w:multiLevelType w:val="hybridMultilevel"/>
    <w:tmpl w:val="854E9D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4460D"/>
    <w:multiLevelType w:val="hybridMultilevel"/>
    <w:tmpl w:val="690EA11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62105"/>
    <w:multiLevelType w:val="hybridMultilevel"/>
    <w:tmpl w:val="854E9D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D1E41"/>
    <w:multiLevelType w:val="hybridMultilevel"/>
    <w:tmpl w:val="C5CA89A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AD364F"/>
    <w:multiLevelType w:val="hybridMultilevel"/>
    <w:tmpl w:val="38242336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01B62"/>
    <w:multiLevelType w:val="hybridMultilevel"/>
    <w:tmpl w:val="D2B02C5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961C10"/>
    <w:multiLevelType w:val="hybridMultilevel"/>
    <w:tmpl w:val="87CE8F3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0497B"/>
    <w:multiLevelType w:val="hybridMultilevel"/>
    <w:tmpl w:val="6C3235FA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316189">
    <w:abstractNumId w:val="11"/>
  </w:num>
  <w:num w:numId="2" w16cid:durableId="49962843">
    <w:abstractNumId w:val="10"/>
  </w:num>
  <w:num w:numId="3" w16cid:durableId="285278920">
    <w:abstractNumId w:val="8"/>
  </w:num>
  <w:num w:numId="4" w16cid:durableId="671300178">
    <w:abstractNumId w:val="7"/>
  </w:num>
  <w:num w:numId="5" w16cid:durableId="102455460">
    <w:abstractNumId w:val="3"/>
  </w:num>
  <w:num w:numId="6" w16cid:durableId="1411848057">
    <w:abstractNumId w:val="9"/>
  </w:num>
  <w:num w:numId="7" w16cid:durableId="433717855">
    <w:abstractNumId w:val="4"/>
  </w:num>
  <w:num w:numId="8" w16cid:durableId="777329800">
    <w:abstractNumId w:val="5"/>
  </w:num>
  <w:num w:numId="9" w16cid:durableId="1054041264">
    <w:abstractNumId w:val="14"/>
  </w:num>
  <w:num w:numId="10" w16cid:durableId="1751342037">
    <w:abstractNumId w:val="1"/>
  </w:num>
  <w:num w:numId="11" w16cid:durableId="381291505">
    <w:abstractNumId w:val="6"/>
  </w:num>
  <w:num w:numId="12" w16cid:durableId="1186821051">
    <w:abstractNumId w:val="2"/>
  </w:num>
  <w:num w:numId="13" w16cid:durableId="431360748">
    <w:abstractNumId w:val="13"/>
  </w:num>
  <w:num w:numId="14" w16cid:durableId="1960645035">
    <w:abstractNumId w:val="15"/>
  </w:num>
  <w:num w:numId="15" w16cid:durableId="661661020">
    <w:abstractNumId w:val="12"/>
  </w:num>
  <w:num w:numId="16" w16cid:durableId="193495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73"/>
    <w:rsid w:val="00026641"/>
    <w:rsid w:val="00031CF1"/>
    <w:rsid w:val="0004790E"/>
    <w:rsid w:val="00067737"/>
    <w:rsid w:val="00095857"/>
    <w:rsid w:val="000C123C"/>
    <w:rsid w:val="000C229E"/>
    <w:rsid w:val="000D322C"/>
    <w:rsid w:val="000D557B"/>
    <w:rsid w:val="0011486D"/>
    <w:rsid w:val="00122ACA"/>
    <w:rsid w:val="00123F50"/>
    <w:rsid w:val="00137A30"/>
    <w:rsid w:val="00141184"/>
    <w:rsid w:val="001419DF"/>
    <w:rsid w:val="0014299F"/>
    <w:rsid w:val="001458CA"/>
    <w:rsid w:val="001549DB"/>
    <w:rsid w:val="00157C8A"/>
    <w:rsid w:val="00171617"/>
    <w:rsid w:val="001B4BDE"/>
    <w:rsid w:val="001C0BCD"/>
    <w:rsid w:val="001C7AB3"/>
    <w:rsid w:val="001E5279"/>
    <w:rsid w:val="002125B7"/>
    <w:rsid w:val="00214DB6"/>
    <w:rsid w:val="00230354"/>
    <w:rsid w:val="0026564C"/>
    <w:rsid w:val="002761AF"/>
    <w:rsid w:val="0027786D"/>
    <w:rsid w:val="00295C06"/>
    <w:rsid w:val="00295D0E"/>
    <w:rsid w:val="002A5835"/>
    <w:rsid w:val="002A5ED2"/>
    <w:rsid w:val="002D1381"/>
    <w:rsid w:val="002E4F32"/>
    <w:rsid w:val="002E58E8"/>
    <w:rsid w:val="002F729A"/>
    <w:rsid w:val="00356861"/>
    <w:rsid w:val="00385722"/>
    <w:rsid w:val="003956B5"/>
    <w:rsid w:val="00397408"/>
    <w:rsid w:val="003C7602"/>
    <w:rsid w:val="003D419A"/>
    <w:rsid w:val="003D75EE"/>
    <w:rsid w:val="003F18D1"/>
    <w:rsid w:val="004031FB"/>
    <w:rsid w:val="00404DD3"/>
    <w:rsid w:val="00415A67"/>
    <w:rsid w:val="00420082"/>
    <w:rsid w:val="00421C28"/>
    <w:rsid w:val="00425EE2"/>
    <w:rsid w:val="00442C75"/>
    <w:rsid w:val="00457142"/>
    <w:rsid w:val="00467104"/>
    <w:rsid w:val="00491890"/>
    <w:rsid w:val="0049500D"/>
    <w:rsid w:val="004A09A9"/>
    <w:rsid w:val="004D2263"/>
    <w:rsid w:val="004E3592"/>
    <w:rsid w:val="0050123F"/>
    <w:rsid w:val="00506D87"/>
    <w:rsid w:val="00513B52"/>
    <w:rsid w:val="00530BD3"/>
    <w:rsid w:val="0054582E"/>
    <w:rsid w:val="00551CFD"/>
    <w:rsid w:val="00553A8B"/>
    <w:rsid w:val="00560F2F"/>
    <w:rsid w:val="005615E2"/>
    <w:rsid w:val="00565953"/>
    <w:rsid w:val="00571415"/>
    <w:rsid w:val="005828FF"/>
    <w:rsid w:val="005842E6"/>
    <w:rsid w:val="005D7F75"/>
    <w:rsid w:val="005F5DBC"/>
    <w:rsid w:val="00626A2F"/>
    <w:rsid w:val="00641ABE"/>
    <w:rsid w:val="00663D94"/>
    <w:rsid w:val="006832D9"/>
    <w:rsid w:val="006A0500"/>
    <w:rsid w:val="006B120C"/>
    <w:rsid w:val="006D0AE5"/>
    <w:rsid w:val="006D1239"/>
    <w:rsid w:val="006D5654"/>
    <w:rsid w:val="00716A96"/>
    <w:rsid w:val="00720C67"/>
    <w:rsid w:val="007232EA"/>
    <w:rsid w:val="00724755"/>
    <w:rsid w:val="00744DE8"/>
    <w:rsid w:val="00747945"/>
    <w:rsid w:val="007649C7"/>
    <w:rsid w:val="0077078A"/>
    <w:rsid w:val="00771044"/>
    <w:rsid w:val="00775487"/>
    <w:rsid w:val="007800C1"/>
    <w:rsid w:val="0079481D"/>
    <w:rsid w:val="007A1238"/>
    <w:rsid w:val="007B460E"/>
    <w:rsid w:val="007B5967"/>
    <w:rsid w:val="007C3766"/>
    <w:rsid w:val="007C58BD"/>
    <w:rsid w:val="007F2B6A"/>
    <w:rsid w:val="00807BB9"/>
    <w:rsid w:val="008137EA"/>
    <w:rsid w:val="0081556B"/>
    <w:rsid w:val="00832BC3"/>
    <w:rsid w:val="008443FF"/>
    <w:rsid w:val="00860024"/>
    <w:rsid w:val="00865AE2"/>
    <w:rsid w:val="00865EF2"/>
    <w:rsid w:val="00870C62"/>
    <w:rsid w:val="00891C16"/>
    <w:rsid w:val="008B27BB"/>
    <w:rsid w:val="008B4EAD"/>
    <w:rsid w:val="008B79B1"/>
    <w:rsid w:val="008E2510"/>
    <w:rsid w:val="008F2C9F"/>
    <w:rsid w:val="008F476D"/>
    <w:rsid w:val="00911396"/>
    <w:rsid w:val="009420FD"/>
    <w:rsid w:val="00962D9E"/>
    <w:rsid w:val="00974735"/>
    <w:rsid w:val="009B38CA"/>
    <w:rsid w:val="009C00D9"/>
    <w:rsid w:val="009D7DD6"/>
    <w:rsid w:val="00A13F4F"/>
    <w:rsid w:val="00A5587A"/>
    <w:rsid w:val="00A57AF0"/>
    <w:rsid w:val="00A57D0B"/>
    <w:rsid w:val="00A604D1"/>
    <w:rsid w:val="00A66256"/>
    <w:rsid w:val="00A66404"/>
    <w:rsid w:val="00A71D68"/>
    <w:rsid w:val="00A84472"/>
    <w:rsid w:val="00AC1088"/>
    <w:rsid w:val="00AC110F"/>
    <w:rsid w:val="00AC3525"/>
    <w:rsid w:val="00AF04E8"/>
    <w:rsid w:val="00AF3F83"/>
    <w:rsid w:val="00B12FC1"/>
    <w:rsid w:val="00B40866"/>
    <w:rsid w:val="00B607BD"/>
    <w:rsid w:val="00B66CEE"/>
    <w:rsid w:val="00B75626"/>
    <w:rsid w:val="00BA3FEB"/>
    <w:rsid w:val="00BA6B9C"/>
    <w:rsid w:val="00BB7583"/>
    <w:rsid w:val="00BC3CEC"/>
    <w:rsid w:val="00BD0B6E"/>
    <w:rsid w:val="00BE0345"/>
    <w:rsid w:val="00BE257E"/>
    <w:rsid w:val="00BF42B9"/>
    <w:rsid w:val="00C01762"/>
    <w:rsid w:val="00C103F5"/>
    <w:rsid w:val="00C13C46"/>
    <w:rsid w:val="00C17402"/>
    <w:rsid w:val="00C273D3"/>
    <w:rsid w:val="00C33EAA"/>
    <w:rsid w:val="00C35AA2"/>
    <w:rsid w:val="00C432C5"/>
    <w:rsid w:val="00C631F1"/>
    <w:rsid w:val="00C73C19"/>
    <w:rsid w:val="00C80506"/>
    <w:rsid w:val="00C83079"/>
    <w:rsid w:val="00CA1208"/>
    <w:rsid w:val="00CA5744"/>
    <w:rsid w:val="00CC68F8"/>
    <w:rsid w:val="00CF0A47"/>
    <w:rsid w:val="00CF38F5"/>
    <w:rsid w:val="00CF7689"/>
    <w:rsid w:val="00D12D23"/>
    <w:rsid w:val="00D1367F"/>
    <w:rsid w:val="00D145C6"/>
    <w:rsid w:val="00D166B9"/>
    <w:rsid w:val="00D16B6B"/>
    <w:rsid w:val="00D215FB"/>
    <w:rsid w:val="00D31F49"/>
    <w:rsid w:val="00D451FC"/>
    <w:rsid w:val="00D60482"/>
    <w:rsid w:val="00D75304"/>
    <w:rsid w:val="00D762FF"/>
    <w:rsid w:val="00DA4F60"/>
    <w:rsid w:val="00DB455B"/>
    <w:rsid w:val="00DD0BB3"/>
    <w:rsid w:val="00DD0DEF"/>
    <w:rsid w:val="00DD1B27"/>
    <w:rsid w:val="00DD4EF6"/>
    <w:rsid w:val="00DE31F6"/>
    <w:rsid w:val="00DE4BA6"/>
    <w:rsid w:val="00DE62C2"/>
    <w:rsid w:val="00E011F8"/>
    <w:rsid w:val="00E105DF"/>
    <w:rsid w:val="00E144D3"/>
    <w:rsid w:val="00E21737"/>
    <w:rsid w:val="00E3258C"/>
    <w:rsid w:val="00E66AD1"/>
    <w:rsid w:val="00E73B64"/>
    <w:rsid w:val="00E91A7D"/>
    <w:rsid w:val="00EA3EE9"/>
    <w:rsid w:val="00EA4C7D"/>
    <w:rsid w:val="00F04873"/>
    <w:rsid w:val="00F07142"/>
    <w:rsid w:val="00F14636"/>
    <w:rsid w:val="00F30EAB"/>
    <w:rsid w:val="00F33711"/>
    <w:rsid w:val="00F4214E"/>
    <w:rsid w:val="00F51716"/>
    <w:rsid w:val="00F555ED"/>
    <w:rsid w:val="00F63F20"/>
    <w:rsid w:val="00F760D8"/>
    <w:rsid w:val="00F8138A"/>
    <w:rsid w:val="00F83DAB"/>
    <w:rsid w:val="00F84F51"/>
    <w:rsid w:val="00F8751F"/>
    <w:rsid w:val="00F97CEC"/>
    <w:rsid w:val="00FA2000"/>
    <w:rsid w:val="00FB0E2C"/>
    <w:rsid w:val="00FB0E77"/>
    <w:rsid w:val="00FD01C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752426"/>
  <w15:docId w15:val="{B0ECE91F-F1E2-4544-A215-B8EC132D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1184"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A66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3E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4790E"/>
    <w:pPr>
      <w:ind w:left="720"/>
      <w:contextualSpacing/>
    </w:pPr>
  </w:style>
  <w:style w:type="paragraph" w:styleId="Header">
    <w:name w:val="header"/>
    <w:basedOn w:val="Normal"/>
    <w:link w:val="Char"/>
    <w:uiPriority w:val="99"/>
    <w:semiHidden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semiHidden/>
    <w:rsid w:val="00F760D8"/>
  </w:style>
  <w:style w:type="paragraph" w:styleId="Footer">
    <w:name w:val="footer"/>
    <w:basedOn w:val="Normal"/>
    <w:link w:val="Char0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F760D8"/>
  </w:style>
  <w:style w:type="paragraph" w:styleId="BalloonText">
    <w:name w:val="Balloon Text"/>
    <w:basedOn w:val="Normal"/>
    <w:link w:val="Char1"/>
    <w:uiPriority w:val="99"/>
    <w:semiHidden/>
    <w:unhideWhenUsed/>
    <w:rsid w:val="006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6D0A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58E8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1Char">
    <w:name w:val="العنوان 1 Char"/>
    <w:basedOn w:val="DefaultParagraphFont"/>
    <w:link w:val="Heading1"/>
    <w:uiPriority w:val="9"/>
    <w:rsid w:val="00A66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4">
    <w:name w:val="a4"/>
    <w:basedOn w:val="Normal"/>
    <w:next w:val="Header"/>
    <w:link w:val="Char2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2">
    <w:name w:val="رأس صفحة Char"/>
    <w:link w:val="a4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table" w:customStyle="1" w:styleId="TableGrid0">
    <w:name w:val="Table Grid_0"/>
    <w:basedOn w:val="TableNormal"/>
    <w:uiPriority w:val="59"/>
    <w:rsid w:val="001419D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footer" Target="footer1.xml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C\Desktop\&#1588;&#1585;&#1608;&#1581;&#1575;&#1578;%20&#1575;&#1582;&#1610;&#1585;&#1577;%20&#1608;&#1608;&#1585;&#1583;%20&#1608;&#1594;&#1610;&#1585;&#1607;\&#1602;&#1575;&#1604;&#1576;%20&#1575;&#1582;&#1578;&#1576;&#1575;&#1585;.dotx" TargetMode="Externa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09D85-E4EE-476F-B586-2493F972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اختبار</Template>
  <TotalTime>158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منى الشهري</cp:lastModifiedBy>
  <cp:revision>8</cp:revision>
  <cp:lastPrinted>2023-04-12T19:00:00Z</cp:lastPrinted>
  <dcterms:created xsi:type="dcterms:W3CDTF">2022-04-16T06:58:00Z</dcterms:created>
  <dcterms:modified xsi:type="dcterms:W3CDTF">2023-04-12T19:00:00Z</dcterms:modified>
</cp:coreProperties>
</file>